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shd w:val="clear" w:color="auto" w:fill="0067B9"/>
        <w:tblLook w:val="04A0" w:firstRow="1" w:lastRow="0" w:firstColumn="1" w:lastColumn="0" w:noHBand="0" w:noVBand="1"/>
      </w:tblPr>
      <w:tblGrid>
        <w:gridCol w:w="9781"/>
      </w:tblGrid>
      <w:tr w:rsidR="008E489C" w14:paraId="1FB37A3D" w14:textId="77777777" w:rsidTr="00A520EA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0067B9"/>
          </w:tcPr>
          <w:p w14:paraId="57958F9E" w14:textId="63D32CD9" w:rsidR="008E489C" w:rsidRPr="00A47C3A" w:rsidRDefault="00CA1B7E" w:rsidP="00A47C3A">
            <w:pPr>
              <w:pStyle w:val="Heading3"/>
              <w:rPr>
                <w:color w:val="FFFFFF" w:themeColor="background1"/>
              </w:rPr>
            </w:pPr>
            <w:r w:rsidRPr="00A47C3A">
              <w:rPr>
                <w:color w:val="FFFFFF" w:themeColor="background1"/>
              </w:rPr>
              <w:t xml:space="preserve">POSITION DESCRIPTION:  </w:t>
            </w:r>
            <w:r w:rsidR="003D3FA5">
              <w:rPr>
                <w:color w:val="FFFFFF" w:themeColor="background1"/>
              </w:rPr>
              <w:t>Contracts Drafting Officer</w:t>
            </w:r>
            <w:r w:rsidRPr="00A47C3A">
              <w:rPr>
                <w:color w:val="FFFFFF" w:themeColor="background1"/>
              </w:rPr>
              <w:t xml:space="preserve"> (</w:t>
            </w:r>
            <w:r w:rsidR="003D3FA5">
              <w:rPr>
                <w:color w:val="FFFFFF" w:themeColor="background1"/>
              </w:rPr>
              <w:t>Terms of Trade</w:t>
            </w:r>
            <w:r w:rsidRPr="00A47C3A">
              <w:rPr>
                <w:color w:val="FFFFFF" w:themeColor="background1"/>
              </w:rPr>
              <w:t>)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36"/>
        <w:gridCol w:w="2133"/>
        <w:gridCol w:w="1565"/>
        <w:gridCol w:w="2114"/>
      </w:tblGrid>
      <w:tr w:rsidR="008E489C" w14:paraId="5629A57F" w14:textId="77777777" w:rsidTr="008E489C">
        <w:trPr>
          <w:gridAfter w:val="3"/>
          <w:wAfter w:w="5812" w:type="dxa"/>
        </w:trPr>
        <w:tc>
          <w:tcPr>
            <w:tcW w:w="1701" w:type="dxa"/>
          </w:tcPr>
          <w:p w14:paraId="1F818FC5" w14:textId="77777777" w:rsidR="008E489C" w:rsidRPr="00513673" w:rsidRDefault="008E489C" w:rsidP="008E489C">
            <w:pPr>
              <w:jc w:val="left"/>
              <w:rPr>
                <w:rStyle w:val="Strong"/>
              </w:rPr>
            </w:pPr>
            <w:r>
              <w:rPr>
                <w:rStyle w:val="Strong"/>
              </w:rPr>
              <w:t xml:space="preserve">Approval </w:t>
            </w:r>
            <w:r w:rsidRPr="00513673">
              <w:rPr>
                <w:rStyle w:val="Strong"/>
              </w:rPr>
              <w:t>Date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487546CB" w14:textId="28747F55" w:rsidR="008E489C" w:rsidRDefault="00AD7267" w:rsidP="00513673">
            <w:r>
              <w:t>1</w:t>
            </w:r>
            <w:r w:rsidRPr="00AD7267">
              <w:rPr>
                <w:vertAlign w:val="superscript"/>
              </w:rPr>
              <w:t>st</w:t>
            </w:r>
            <w:r>
              <w:t xml:space="preserve"> </w:t>
            </w:r>
            <w:r w:rsidR="003D3FA5">
              <w:t>August 2</w:t>
            </w:r>
            <w:r>
              <w:t>02</w:t>
            </w:r>
            <w:r w:rsidR="003D3FA5">
              <w:t>6</w:t>
            </w:r>
            <w:r>
              <w:t>5</w:t>
            </w:r>
          </w:p>
        </w:tc>
      </w:tr>
      <w:tr w:rsidR="00513673" w14:paraId="3CB43C76" w14:textId="77777777" w:rsidTr="001639FA">
        <w:trPr>
          <w:trHeight w:val="130"/>
        </w:trPr>
        <w:tc>
          <w:tcPr>
            <w:tcW w:w="1701" w:type="dxa"/>
          </w:tcPr>
          <w:p w14:paraId="16BEEB7B" w14:textId="77777777" w:rsidR="00513673" w:rsidRPr="00513673" w:rsidRDefault="00513673" w:rsidP="00513673">
            <w:pPr>
              <w:rPr>
                <w:rStyle w:val="Strong"/>
              </w:rPr>
            </w:pPr>
            <w:r>
              <w:rPr>
                <w:rStyle w:val="Strong"/>
              </w:rPr>
              <w:t>Business Unit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355C8834" w14:textId="271E6F1A" w:rsidR="00513673" w:rsidRDefault="003D3FA5" w:rsidP="00513673">
            <w:r>
              <w:t>Terms of Trade</w:t>
            </w:r>
          </w:p>
        </w:tc>
        <w:tc>
          <w:tcPr>
            <w:tcW w:w="1565" w:type="dxa"/>
          </w:tcPr>
          <w:p w14:paraId="39E20769" w14:textId="77777777" w:rsidR="00513673" w:rsidRPr="00513673" w:rsidRDefault="00513673" w:rsidP="0084708C">
            <w:pPr>
              <w:rPr>
                <w:rStyle w:val="Strong"/>
              </w:rPr>
            </w:pPr>
            <w:r>
              <w:rPr>
                <w:rStyle w:val="Strong"/>
              </w:rPr>
              <w:t>Location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14:paraId="2F431CCA" w14:textId="77777777" w:rsidR="00513673" w:rsidRDefault="00CA1B7E" w:rsidP="00513673">
            <w:r>
              <w:t>Napier</w:t>
            </w:r>
          </w:p>
        </w:tc>
      </w:tr>
      <w:tr w:rsidR="00513673" w14:paraId="5A92D814" w14:textId="77777777" w:rsidTr="001639FA">
        <w:tc>
          <w:tcPr>
            <w:tcW w:w="1701" w:type="dxa"/>
          </w:tcPr>
          <w:p w14:paraId="698054DB" w14:textId="77777777" w:rsidR="00513673" w:rsidRDefault="00513673" w:rsidP="00513673">
            <w:pPr>
              <w:rPr>
                <w:rStyle w:val="Strong"/>
              </w:rPr>
            </w:pPr>
            <w:r>
              <w:rPr>
                <w:rStyle w:val="Strong"/>
              </w:rPr>
              <w:t>Reporting to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44352A" w14:textId="21E85F36" w:rsidR="00513673" w:rsidRDefault="00B11EA6" w:rsidP="00513673">
            <w:r>
              <w:t>CFO</w:t>
            </w:r>
          </w:p>
        </w:tc>
        <w:tc>
          <w:tcPr>
            <w:tcW w:w="1565" w:type="dxa"/>
          </w:tcPr>
          <w:p w14:paraId="02B883C6" w14:textId="77777777" w:rsidR="00513673" w:rsidRDefault="00E353DE" w:rsidP="00E353DE">
            <w:pPr>
              <w:jc w:val="right"/>
              <w:rPr>
                <w:rStyle w:val="Strong"/>
              </w:rPr>
            </w:pPr>
            <w:r>
              <w:rPr>
                <w:rStyle w:val="Strong"/>
              </w:rPr>
              <w:t>Direct Report</w:t>
            </w:r>
            <w:r w:rsidR="00F453DC">
              <w:rPr>
                <w:rStyle w:val="Strong"/>
              </w:rPr>
              <w:t>s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14:paraId="7BA3EB9D" w14:textId="7DCE96C7" w:rsidR="00513673" w:rsidRDefault="00513673" w:rsidP="00563341"/>
        </w:tc>
      </w:tr>
    </w:tbl>
    <w:p w14:paraId="4E78535A" w14:textId="77777777" w:rsidR="00333507" w:rsidRPr="00A520EA" w:rsidRDefault="008E489C" w:rsidP="00F453DC">
      <w:pPr>
        <w:pStyle w:val="Heading2"/>
        <w:rPr>
          <w:color w:val="0067B9"/>
        </w:rPr>
      </w:pPr>
      <w:r w:rsidRPr="00A520EA">
        <w:rPr>
          <w:color w:val="0067B9"/>
        </w:rPr>
        <w:t>Job Purpose</w:t>
      </w:r>
    </w:p>
    <w:p w14:paraId="7E2CCB50" w14:textId="6BE07A7F" w:rsidR="00B11EA6" w:rsidRDefault="00B11EA6" w:rsidP="00B91E46">
      <w:r w:rsidRPr="00B11EA6">
        <w:t xml:space="preserve">The </w:t>
      </w:r>
      <w:r w:rsidR="007C10DA">
        <w:t xml:space="preserve">Contracts </w:t>
      </w:r>
      <w:r w:rsidR="003D3FA5">
        <w:t>Drafting Officer</w:t>
      </w:r>
      <w:r w:rsidR="007C10DA">
        <w:t xml:space="preserve"> i</w:t>
      </w:r>
      <w:r w:rsidRPr="00B11EA6">
        <w:t xml:space="preserve">s a key member of the </w:t>
      </w:r>
      <w:r w:rsidR="007C10DA">
        <w:t xml:space="preserve">Terms of Trade </w:t>
      </w:r>
      <w:r w:rsidRPr="00B11EA6">
        <w:t xml:space="preserve">team, responsible for </w:t>
      </w:r>
      <w:r w:rsidR="007C10DA">
        <w:t xml:space="preserve">working with our clients and sales teams to prepare contracts that rely on our approved templates </w:t>
      </w:r>
      <w:r w:rsidR="007C10DA" w:rsidRPr="007C10DA">
        <w:t>ensuring compliance with legislation</w:t>
      </w:r>
      <w:r w:rsidR="007C10DA">
        <w:t xml:space="preserve">.  The Contracts </w:t>
      </w:r>
      <w:r w:rsidR="003D3FA5">
        <w:t>Drafting Officer</w:t>
      </w:r>
      <w:r w:rsidR="007C10DA">
        <w:t xml:space="preserve"> plays</w:t>
      </w:r>
      <w:r w:rsidRPr="00B11EA6">
        <w:t xml:space="preserve"> a pivotal role in </w:t>
      </w:r>
      <w:r w:rsidR="007C10DA">
        <w:t xml:space="preserve">guiding our clients and sales teams to understand and the </w:t>
      </w:r>
      <w:r w:rsidRPr="00B11EA6">
        <w:t>maximiz</w:t>
      </w:r>
      <w:r w:rsidR="007C10DA">
        <w:t>e the benefits of the contracts we provide.</w:t>
      </w:r>
    </w:p>
    <w:p w14:paraId="43EB2016" w14:textId="77777777" w:rsidR="00A02353" w:rsidRPr="00A520EA" w:rsidRDefault="00A02353" w:rsidP="00F453DC">
      <w:pPr>
        <w:pStyle w:val="Heading2"/>
        <w:rPr>
          <w:color w:val="0067B9"/>
        </w:rPr>
      </w:pPr>
      <w:r w:rsidRPr="00A520EA">
        <w:rPr>
          <w:color w:val="0067B9"/>
        </w:rPr>
        <w:t>Company Values</w:t>
      </w:r>
    </w:p>
    <w:p w14:paraId="2E3AB8B8" w14:textId="0785C6A2" w:rsidR="00A02353" w:rsidRDefault="00A02353" w:rsidP="00A02353">
      <w:r>
        <w:t xml:space="preserve">The </w:t>
      </w:r>
      <w:r w:rsidR="00B91E46">
        <w:t>Litigation Coordinator</w:t>
      </w:r>
      <w:r>
        <w:t xml:space="preserve"> will be expected to operate in line with our company values which are:</w:t>
      </w:r>
    </w:p>
    <w:p w14:paraId="1DCD44AF" w14:textId="32C84C57" w:rsidR="00A02353" w:rsidRDefault="00A02353" w:rsidP="00827E14">
      <w:pPr>
        <w:pStyle w:val="ListParagraph"/>
        <w:numPr>
          <w:ilvl w:val="0"/>
          <w:numId w:val="11"/>
        </w:numPr>
        <w:ind w:left="567"/>
      </w:pPr>
      <w:r>
        <w:t>Integrity</w:t>
      </w:r>
      <w:r w:rsidR="004522A6">
        <w:t>:</w:t>
      </w:r>
      <w:r>
        <w:t xml:space="preserve"> </w:t>
      </w:r>
      <w:r w:rsidR="004522A6">
        <w:tab/>
      </w:r>
      <w:r w:rsidR="004522A6">
        <w:tab/>
      </w:r>
      <w:r w:rsidR="004522A6">
        <w:tab/>
        <w:t>Do what is right</w:t>
      </w:r>
    </w:p>
    <w:p w14:paraId="66D0BF3E" w14:textId="61847D50" w:rsidR="00A02353" w:rsidRDefault="00A02353" w:rsidP="00827E14">
      <w:pPr>
        <w:pStyle w:val="ListParagraph"/>
        <w:numPr>
          <w:ilvl w:val="0"/>
          <w:numId w:val="11"/>
        </w:numPr>
        <w:ind w:left="567"/>
      </w:pPr>
      <w:r>
        <w:t>Team</w:t>
      </w:r>
      <w:r w:rsidR="004522A6">
        <w:t>:</w:t>
      </w:r>
      <w:r>
        <w:t xml:space="preserve"> </w:t>
      </w:r>
      <w:r w:rsidR="004522A6">
        <w:tab/>
      </w:r>
      <w:r w:rsidR="004522A6">
        <w:tab/>
      </w:r>
      <w:r w:rsidR="004522A6">
        <w:tab/>
        <w:t>Working together to achieve the best outcome</w:t>
      </w:r>
    </w:p>
    <w:p w14:paraId="7145AD46" w14:textId="0D9DD1C1" w:rsidR="00A02353" w:rsidRDefault="00A02353" w:rsidP="00827E14">
      <w:pPr>
        <w:pStyle w:val="ListParagraph"/>
        <w:numPr>
          <w:ilvl w:val="0"/>
          <w:numId w:val="11"/>
        </w:numPr>
        <w:ind w:left="567"/>
      </w:pPr>
      <w:r>
        <w:t>Customer driven</w:t>
      </w:r>
      <w:r w:rsidR="004522A6">
        <w:t>:</w:t>
      </w:r>
      <w:r>
        <w:t xml:space="preserve"> </w:t>
      </w:r>
      <w:r w:rsidR="004522A6">
        <w:tab/>
        <w:t>Help people to resolve problems</w:t>
      </w:r>
    </w:p>
    <w:p w14:paraId="19154B05" w14:textId="6705B884" w:rsidR="002A772F" w:rsidRDefault="00A02353" w:rsidP="00827E14">
      <w:pPr>
        <w:pStyle w:val="ListParagraph"/>
        <w:numPr>
          <w:ilvl w:val="0"/>
          <w:numId w:val="11"/>
        </w:numPr>
        <w:ind w:left="567"/>
      </w:pPr>
      <w:r>
        <w:t>Passion</w:t>
      </w:r>
      <w:r w:rsidR="004522A6">
        <w:t>:</w:t>
      </w:r>
      <w:r>
        <w:t xml:space="preserve"> </w:t>
      </w:r>
      <w:r w:rsidR="004522A6">
        <w:tab/>
      </w:r>
      <w:r w:rsidR="004522A6">
        <w:tab/>
      </w:r>
      <w:r w:rsidR="004522A6">
        <w:tab/>
        <w:t>Bring high energy to everything we do</w:t>
      </w:r>
    </w:p>
    <w:p w14:paraId="60EBCA91" w14:textId="77777777" w:rsidR="00513673" w:rsidRPr="00A520EA" w:rsidRDefault="00513673" w:rsidP="00F453DC">
      <w:pPr>
        <w:pStyle w:val="Heading2"/>
        <w:rPr>
          <w:color w:val="0067B9"/>
        </w:rPr>
      </w:pPr>
      <w:r w:rsidRPr="00A520EA">
        <w:rPr>
          <w:color w:val="0067B9"/>
        </w:rPr>
        <w:t>Relationships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513673" w:rsidRPr="00513673" w14:paraId="0278D0C4" w14:textId="77777777" w:rsidTr="00BD5E17">
        <w:tc>
          <w:tcPr>
            <w:tcW w:w="4957" w:type="dxa"/>
          </w:tcPr>
          <w:p w14:paraId="50C70F04" w14:textId="77777777" w:rsidR="00513673" w:rsidRPr="00513673" w:rsidRDefault="00513673" w:rsidP="00513673">
            <w:pPr>
              <w:rPr>
                <w:rStyle w:val="Strong"/>
              </w:rPr>
            </w:pPr>
            <w:r w:rsidRPr="00513673">
              <w:rPr>
                <w:rStyle w:val="Strong"/>
              </w:rPr>
              <w:t>Internal</w:t>
            </w:r>
          </w:p>
        </w:tc>
        <w:tc>
          <w:tcPr>
            <w:tcW w:w="4819" w:type="dxa"/>
          </w:tcPr>
          <w:p w14:paraId="7F97ED55" w14:textId="77777777" w:rsidR="00513673" w:rsidRPr="00513673" w:rsidRDefault="00513673" w:rsidP="00513673">
            <w:pPr>
              <w:rPr>
                <w:rStyle w:val="Strong"/>
              </w:rPr>
            </w:pPr>
            <w:r w:rsidRPr="00513673">
              <w:rPr>
                <w:rStyle w:val="Strong"/>
              </w:rPr>
              <w:t>External</w:t>
            </w:r>
          </w:p>
        </w:tc>
      </w:tr>
      <w:tr w:rsidR="00513673" w14:paraId="6794603D" w14:textId="77777777" w:rsidTr="007C10DA">
        <w:trPr>
          <w:trHeight w:val="802"/>
        </w:trPr>
        <w:tc>
          <w:tcPr>
            <w:tcW w:w="4957" w:type="dxa"/>
          </w:tcPr>
          <w:p w14:paraId="7C60BDA1" w14:textId="77777777" w:rsidR="007C10DA" w:rsidRDefault="007C10DA" w:rsidP="00C762CF">
            <w:pPr>
              <w:pStyle w:val="ListBullet"/>
            </w:pPr>
            <w:r>
              <w:t>Terms of Trade Team</w:t>
            </w:r>
          </w:p>
          <w:p w14:paraId="0CD8C7E1" w14:textId="77777777" w:rsidR="007C10DA" w:rsidRDefault="007C10DA" w:rsidP="00C762CF">
            <w:pPr>
              <w:pStyle w:val="ListBullet"/>
            </w:pPr>
            <w:r>
              <w:t xml:space="preserve">Sales Team </w:t>
            </w:r>
          </w:p>
          <w:p w14:paraId="351725D0" w14:textId="77E6BABD" w:rsidR="004A2198" w:rsidRDefault="007C10DA" w:rsidP="007C10DA">
            <w:pPr>
              <w:pStyle w:val="ListBullet"/>
            </w:pPr>
            <w:r>
              <w:t>CSR Team</w:t>
            </w:r>
          </w:p>
        </w:tc>
        <w:tc>
          <w:tcPr>
            <w:tcW w:w="4819" w:type="dxa"/>
          </w:tcPr>
          <w:p w14:paraId="54126A69" w14:textId="77777777" w:rsidR="00513673" w:rsidRDefault="00D7265A" w:rsidP="002E49E0">
            <w:pPr>
              <w:pStyle w:val="ListBullet"/>
            </w:pPr>
            <w:r>
              <w:t>Clients</w:t>
            </w:r>
          </w:p>
          <w:p w14:paraId="618933C8" w14:textId="0CC2AF5B" w:rsidR="00B91E46" w:rsidRDefault="00B91E46" w:rsidP="002E49E0">
            <w:pPr>
              <w:pStyle w:val="ListBullet"/>
            </w:pPr>
          </w:p>
        </w:tc>
      </w:tr>
    </w:tbl>
    <w:p w14:paraId="423CE32B" w14:textId="77777777" w:rsidR="00726B6F" w:rsidRPr="00A520EA" w:rsidRDefault="00333507" w:rsidP="00F453DC">
      <w:pPr>
        <w:pStyle w:val="Heading2"/>
        <w:rPr>
          <w:color w:val="0067B9"/>
        </w:rPr>
      </w:pPr>
      <w:r w:rsidRPr="00A520EA">
        <w:rPr>
          <w:color w:val="0067B9"/>
        </w:rPr>
        <w:t>Key Accountabilities</w:t>
      </w:r>
    </w:p>
    <w:tbl>
      <w:tblPr>
        <w:tblStyle w:val="TableGrid"/>
        <w:tblW w:w="9776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819"/>
      </w:tblGrid>
      <w:tr w:rsidR="00D17831" w:rsidRPr="008E489C" w14:paraId="0C5F2F98" w14:textId="77777777" w:rsidTr="00A520EA">
        <w:trPr>
          <w:tblHeader/>
        </w:trPr>
        <w:tc>
          <w:tcPr>
            <w:tcW w:w="4957" w:type="dxa"/>
            <w:shd w:val="clear" w:color="auto" w:fill="0067B9"/>
          </w:tcPr>
          <w:p w14:paraId="34E3CEC0" w14:textId="77777777" w:rsidR="00143D40" w:rsidRPr="00A47C3A" w:rsidRDefault="00143D40" w:rsidP="00A47C3A">
            <w:pPr>
              <w:pStyle w:val="Heading5"/>
              <w:tabs>
                <w:tab w:val="left" w:pos="3481"/>
              </w:tabs>
              <w:rPr>
                <w:rStyle w:val="Strong"/>
                <w:b/>
                <w:bCs w:val="0"/>
                <w:color w:val="FFFFFF" w:themeColor="background1"/>
              </w:rPr>
            </w:pPr>
            <w:r w:rsidRPr="00A47C3A">
              <w:rPr>
                <w:rStyle w:val="Strong"/>
                <w:b/>
                <w:bCs w:val="0"/>
                <w:color w:val="FFFFFF" w:themeColor="background1"/>
              </w:rPr>
              <w:t>Accountabilities</w:t>
            </w:r>
            <w:r w:rsidR="00A47C3A" w:rsidRPr="00A47C3A">
              <w:rPr>
                <w:rStyle w:val="Strong"/>
                <w:b/>
                <w:bCs w:val="0"/>
                <w:color w:val="FFFFFF" w:themeColor="background1"/>
              </w:rPr>
              <w:tab/>
            </w:r>
          </w:p>
        </w:tc>
        <w:tc>
          <w:tcPr>
            <w:tcW w:w="4819" w:type="dxa"/>
            <w:shd w:val="clear" w:color="auto" w:fill="0067B9"/>
          </w:tcPr>
          <w:p w14:paraId="227F6555" w14:textId="77777777" w:rsidR="00143D40" w:rsidRPr="00A47C3A" w:rsidRDefault="00143D40" w:rsidP="008E489C">
            <w:pPr>
              <w:pStyle w:val="Heading5"/>
              <w:rPr>
                <w:rStyle w:val="Strong"/>
                <w:b/>
                <w:bCs w:val="0"/>
                <w:color w:val="FFFFFF" w:themeColor="background1"/>
              </w:rPr>
            </w:pPr>
            <w:r w:rsidRPr="00A47C3A">
              <w:rPr>
                <w:rStyle w:val="Strong"/>
                <w:b/>
                <w:bCs w:val="0"/>
                <w:color w:val="FFFFFF" w:themeColor="background1"/>
              </w:rPr>
              <w:t>Performance Measures</w:t>
            </w:r>
          </w:p>
        </w:tc>
      </w:tr>
      <w:tr w:rsidR="00A02353" w14:paraId="1ABC80E8" w14:textId="77777777" w:rsidTr="00BD5E17">
        <w:tblPrEx>
          <w:tblBorders>
            <w:insideH w:val="single" w:sz="4" w:space="0" w:color="auto"/>
          </w:tblBorders>
        </w:tblPrEx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B19929" w14:textId="77777777" w:rsidR="00A02353" w:rsidRDefault="00B3066F" w:rsidP="00C75230">
            <w:r>
              <w:rPr>
                <w:b/>
              </w:rPr>
              <w:t>Business as usual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D838C" w14:textId="77777777" w:rsidR="00A02353" w:rsidRDefault="00A02353" w:rsidP="00C75230">
            <w:pPr>
              <w:rPr>
                <w:b/>
                <w:szCs w:val="20"/>
              </w:rPr>
            </w:pPr>
          </w:p>
        </w:tc>
      </w:tr>
      <w:tr w:rsidR="00A02353" w14:paraId="6F5F2202" w14:textId="77777777" w:rsidTr="00BD5E17">
        <w:tblPrEx>
          <w:tblBorders>
            <w:insideH w:val="single" w:sz="4" w:space="0" w:color="auto"/>
          </w:tblBorders>
        </w:tblPrEx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AEB1" w14:textId="601A66CA" w:rsidR="006B48D2" w:rsidRDefault="006B48D2" w:rsidP="006B48D2">
            <w:pPr>
              <w:pStyle w:val="ListBullet"/>
            </w:pPr>
            <w:r>
              <w:t>Interpret instructions and deliver Contracts to clients in line with their requirements.</w:t>
            </w:r>
          </w:p>
          <w:p w14:paraId="7F19874D" w14:textId="721D030E" w:rsidR="006B48D2" w:rsidRDefault="006B48D2" w:rsidP="006B48D2">
            <w:pPr>
              <w:pStyle w:val="ListBullet"/>
            </w:pPr>
            <w:r>
              <w:t>Ensure compliance with legislation of the day.</w:t>
            </w:r>
          </w:p>
          <w:p w14:paraId="1B4B9ECB" w14:textId="2E9023A7" w:rsidR="006B48D2" w:rsidRDefault="006B48D2" w:rsidP="006B48D2">
            <w:pPr>
              <w:pStyle w:val="ListBullet"/>
            </w:pPr>
            <w:r>
              <w:t>Work with clients to manage alignment of legislation requirements and their expectations.</w:t>
            </w:r>
          </w:p>
          <w:p w14:paraId="38EC8651" w14:textId="3272CA67" w:rsidR="006B48D2" w:rsidRDefault="006B48D2" w:rsidP="006B48D2">
            <w:pPr>
              <w:pStyle w:val="ListBullet"/>
            </w:pPr>
            <w:r>
              <w:t xml:space="preserve">Build relationships with clients to ensure smooth implementation. </w:t>
            </w:r>
          </w:p>
          <w:p w14:paraId="693750D0" w14:textId="0F2FA8FE" w:rsidR="006B48D2" w:rsidRDefault="006B48D2" w:rsidP="006B48D2">
            <w:pPr>
              <w:pStyle w:val="ListBullet"/>
            </w:pPr>
            <w:r>
              <w:t xml:space="preserve">Educate clients as to how to obtain the best advantage from our products by providing credit management advice. </w:t>
            </w:r>
          </w:p>
          <w:p w14:paraId="42D1184A" w14:textId="7BAEE6B6" w:rsidR="00A44C4F" w:rsidRDefault="00A44C4F" w:rsidP="006B48D2">
            <w:pPr>
              <w:pStyle w:val="ListBullet"/>
            </w:pPr>
            <w:r>
              <w:t xml:space="preserve">Coordinate </w:t>
            </w:r>
            <w:r w:rsidR="006B48D2">
              <w:t xml:space="preserve">Terms of Trade </w:t>
            </w:r>
            <w:r>
              <w:t>workflows across clients</w:t>
            </w:r>
            <w:r w:rsidR="006B48D2">
              <w:t xml:space="preserve"> and sales teams to</w:t>
            </w:r>
            <w:r>
              <w:t xml:space="preserve"> </w:t>
            </w:r>
            <w:r w:rsidR="006B48D2">
              <w:t>ensure agreed delivery timelines are met</w:t>
            </w:r>
            <w:r>
              <w:t>.</w:t>
            </w:r>
          </w:p>
          <w:p w14:paraId="76A13659" w14:textId="4E7B997F" w:rsidR="006B48D2" w:rsidRDefault="006F1738" w:rsidP="006F1738">
            <w:pPr>
              <w:pStyle w:val="ListBullet"/>
            </w:pPr>
            <w:r w:rsidRPr="006F1738">
              <w:t xml:space="preserve">Promote </w:t>
            </w:r>
            <w:r w:rsidR="006B48D2">
              <w:t xml:space="preserve">products and service offerings </w:t>
            </w:r>
            <w:r w:rsidR="006B48D2" w:rsidRPr="006F1738">
              <w:t>to</w:t>
            </w:r>
            <w:r w:rsidRPr="006F1738">
              <w:t xml:space="preserve"> clients</w:t>
            </w:r>
            <w:r w:rsidR="006B48D2">
              <w:t>.</w:t>
            </w:r>
          </w:p>
          <w:p w14:paraId="2F2B5643" w14:textId="1599454F" w:rsidR="00B91E46" w:rsidRDefault="00A44C4F" w:rsidP="00A44C4F">
            <w:pPr>
              <w:pStyle w:val="ListBullet"/>
            </w:pPr>
            <w:r>
              <w:t>Identify process improvements to enhance efficiency, reduce turnaround times, and improve client experience</w:t>
            </w:r>
            <w:r w:rsidR="006B48D2">
              <w:t>.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D65E" w14:textId="77777777" w:rsidR="006B48D2" w:rsidRDefault="006B48D2" w:rsidP="006B48D2">
            <w:pPr>
              <w:pStyle w:val="ListBullet"/>
            </w:pPr>
            <w:r>
              <w:t>Terms are drafted in accordance with company policies</w:t>
            </w:r>
          </w:p>
          <w:p w14:paraId="47D7CA45" w14:textId="77777777" w:rsidR="006B48D2" w:rsidRDefault="006B48D2" w:rsidP="006B48D2">
            <w:pPr>
              <w:pStyle w:val="ListBullet"/>
            </w:pPr>
            <w:r>
              <w:t xml:space="preserve">Deadlines and requirements set by clients are met </w:t>
            </w:r>
          </w:p>
          <w:p w14:paraId="5C263083" w14:textId="77777777" w:rsidR="006B48D2" w:rsidRDefault="006F1738" w:rsidP="006F1738">
            <w:pPr>
              <w:pStyle w:val="ListBullet"/>
            </w:pPr>
            <w:r>
              <w:t xml:space="preserve">Documentation accuracy: Error rate in </w:t>
            </w:r>
            <w:r w:rsidR="006B48D2">
              <w:t>Contracts completed.</w:t>
            </w:r>
          </w:p>
          <w:p w14:paraId="6B31C4FE" w14:textId="39BDE5A7" w:rsidR="00852F85" w:rsidRDefault="006F1738" w:rsidP="006B48D2">
            <w:pPr>
              <w:pStyle w:val="ListBullet"/>
            </w:pPr>
            <w:r>
              <w:t>Stakeholder communication: Timeliness and quality of updates provided to clients and internal teams.</w:t>
            </w:r>
          </w:p>
        </w:tc>
      </w:tr>
      <w:tr w:rsidR="009C11C8" w14:paraId="6A6AA103" w14:textId="77777777" w:rsidTr="00A520EA">
        <w:tblPrEx>
          <w:tblBorders>
            <w:insideH w:val="single" w:sz="4" w:space="0" w:color="auto"/>
          </w:tblBorders>
        </w:tblPrEx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FA8A07D" w14:textId="77777777" w:rsidR="009C11C8" w:rsidRDefault="009C11C8" w:rsidP="00C75230">
            <w:r w:rsidRPr="008D0DDB">
              <w:rPr>
                <w:rStyle w:val="Strong"/>
              </w:rPr>
              <w:lastRenderedPageBreak/>
              <w:t>Personal development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19554" w14:textId="77777777" w:rsidR="009C11C8" w:rsidRDefault="009C11C8" w:rsidP="00C75230"/>
        </w:tc>
      </w:tr>
      <w:tr w:rsidR="00143D40" w14:paraId="6F1FA4C1" w14:textId="77777777" w:rsidTr="00BD5E17">
        <w:tc>
          <w:tcPr>
            <w:tcW w:w="4957" w:type="dxa"/>
          </w:tcPr>
          <w:p w14:paraId="17DCF39B" w14:textId="77777777" w:rsidR="006B48D2" w:rsidRDefault="006B48D2" w:rsidP="006B48D2">
            <w:pPr>
              <w:pStyle w:val="ListBullet"/>
            </w:pPr>
            <w:r>
              <w:t>Maintain acceptable level of knowledge in relevant legislation pertaining to the terms of trade product in New Zealand and Australia</w:t>
            </w:r>
          </w:p>
          <w:p w14:paraId="17AFE6B4" w14:textId="6E357BE6" w:rsidR="00143D40" w:rsidRPr="00D378EF" w:rsidRDefault="006B48D2" w:rsidP="006B48D2">
            <w:pPr>
              <w:pStyle w:val="ListBullet"/>
            </w:pPr>
            <w:r>
              <w:t xml:space="preserve">Attends relevant </w:t>
            </w:r>
            <w:r w:rsidR="00D018B2">
              <w:t>v</w:t>
            </w:r>
            <w:r>
              <w:t xml:space="preserve">alue adding </w:t>
            </w:r>
            <w:r w:rsidR="00D018B2">
              <w:t>c</w:t>
            </w:r>
            <w:r>
              <w:t>ourses and programs in consultation with the manager</w:t>
            </w:r>
            <w:r w:rsidR="00D018B2">
              <w:t>.</w:t>
            </w:r>
          </w:p>
        </w:tc>
        <w:tc>
          <w:tcPr>
            <w:tcW w:w="4819" w:type="dxa"/>
          </w:tcPr>
          <w:p w14:paraId="52324F79" w14:textId="77777777" w:rsidR="00143D40" w:rsidRDefault="00143D40" w:rsidP="00614929">
            <w:pPr>
              <w:pStyle w:val="ListBullet"/>
              <w:ind w:left="357" w:hanging="357"/>
            </w:pPr>
            <w:r w:rsidRPr="004554E3">
              <w:t>Achieve required growth as determined in discussion with, and by</w:t>
            </w:r>
            <w:r w:rsidR="00E83A3C">
              <w:t>,</w:t>
            </w:r>
            <w:r w:rsidRPr="004554E3">
              <w:t xml:space="preserve"> </w:t>
            </w:r>
            <w:r w:rsidR="00614929">
              <w:t>management</w:t>
            </w:r>
          </w:p>
        </w:tc>
      </w:tr>
      <w:tr w:rsidR="009C11C8" w14:paraId="0316C696" w14:textId="77777777" w:rsidTr="00BD5E17">
        <w:tblPrEx>
          <w:tblBorders>
            <w:insideH w:val="single" w:sz="4" w:space="0" w:color="auto"/>
          </w:tblBorders>
        </w:tblPrEx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45F473" w14:textId="77777777" w:rsidR="009C11C8" w:rsidRDefault="009C11C8" w:rsidP="003C4741">
            <w:r w:rsidRPr="00141633">
              <w:rPr>
                <w:rStyle w:val="Strong"/>
              </w:rPr>
              <w:t>Health &amp; Sa</w:t>
            </w:r>
            <w:r>
              <w:rPr>
                <w:rStyle w:val="Strong"/>
              </w:rPr>
              <w:t>fety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F89D0" w14:textId="77777777" w:rsidR="009C11C8" w:rsidRDefault="009C11C8" w:rsidP="00C75230"/>
        </w:tc>
      </w:tr>
      <w:tr w:rsidR="00143D40" w14:paraId="5487640F" w14:textId="77777777" w:rsidTr="00BD5E17">
        <w:tc>
          <w:tcPr>
            <w:tcW w:w="4957" w:type="dxa"/>
          </w:tcPr>
          <w:p w14:paraId="1BCD09B0" w14:textId="77777777" w:rsidR="00143D40" w:rsidRPr="00D378EF" w:rsidRDefault="00143D40" w:rsidP="0011345D">
            <w:pPr>
              <w:pStyle w:val="ListBullet"/>
            </w:pPr>
            <w:r w:rsidRPr="00D378EF">
              <w:t>Ensures own safety and the safety of o</w:t>
            </w:r>
            <w:r>
              <w:t xml:space="preserve">thers </w:t>
            </w:r>
            <w:r w:rsidR="00662654">
              <w:t>within the company</w:t>
            </w:r>
          </w:p>
          <w:p w14:paraId="23F96A53" w14:textId="38CE8A2F" w:rsidR="00143D40" w:rsidRDefault="00143D40" w:rsidP="0011345D">
            <w:pPr>
              <w:pStyle w:val="ListBullet"/>
            </w:pPr>
            <w:r>
              <w:t xml:space="preserve">Prompts </w:t>
            </w:r>
            <w:r w:rsidR="00D018B2">
              <w:t>&amp;</w:t>
            </w:r>
            <w:r>
              <w:t xml:space="preserve"> openly discusses H&amp;S at meetings</w:t>
            </w:r>
          </w:p>
          <w:p w14:paraId="3270C446" w14:textId="77777777" w:rsidR="00143D40" w:rsidRPr="00D378EF" w:rsidRDefault="00143D40" w:rsidP="0011345D">
            <w:pPr>
              <w:pStyle w:val="ListBullet"/>
            </w:pPr>
            <w:r w:rsidRPr="00D378EF">
              <w:t>Follows all ‘best practice’ safe work procedur</w:t>
            </w:r>
            <w:r>
              <w:t>es, practices and instructions</w:t>
            </w:r>
          </w:p>
          <w:p w14:paraId="2B268E44" w14:textId="77777777" w:rsidR="00143D40" w:rsidRPr="00D378EF" w:rsidRDefault="00143D40" w:rsidP="0011345D">
            <w:pPr>
              <w:pStyle w:val="ListBullet"/>
            </w:pPr>
            <w:r w:rsidRPr="00D378EF">
              <w:t xml:space="preserve">Immediately/promptly reports all work related hazards, accidents, incidents, </w:t>
            </w:r>
            <w:r>
              <w:t>near miss, injuries and illness</w:t>
            </w:r>
          </w:p>
          <w:p w14:paraId="012CA292" w14:textId="5C2BAAFF" w:rsidR="00143D40" w:rsidRPr="00D378EF" w:rsidRDefault="00143D40" w:rsidP="0011345D">
            <w:pPr>
              <w:pStyle w:val="ListBullet"/>
            </w:pPr>
            <w:r w:rsidRPr="00D378EF">
              <w:t>Ensures work ar</w:t>
            </w:r>
            <w:r>
              <w:t>ea is free of potential hazards</w:t>
            </w:r>
          </w:p>
        </w:tc>
        <w:tc>
          <w:tcPr>
            <w:tcW w:w="4819" w:type="dxa"/>
          </w:tcPr>
          <w:p w14:paraId="286562AE" w14:textId="77777777" w:rsidR="00143D40" w:rsidRPr="004554E3" w:rsidRDefault="00143D40" w:rsidP="00C25BC4">
            <w:pPr>
              <w:pStyle w:val="ListBullet"/>
            </w:pPr>
            <w:r w:rsidRPr="004554E3">
              <w:t>Mee</w:t>
            </w:r>
            <w:r w:rsidR="00C25BC4">
              <w:t xml:space="preserve">t standards as determined by Management </w:t>
            </w:r>
            <w:r w:rsidR="00D36504">
              <w:t>and/or the company</w:t>
            </w:r>
            <w:r>
              <w:t xml:space="preserve"> H&amp;S Officer</w:t>
            </w:r>
          </w:p>
        </w:tc>
      </w:tr>
      <w:tr w:rsidR="009C11C8" w14:paraId="650FA650" w14:textId="77777777" w:rsidTr="00BD5E17">
        <w:tblPrEx>
          <w:tblBorders>
            <w:insideH w:val="single" w:sz="4" w:space="0" w:color="auto"/>
          </w:tblBorders>
        </w:tblPrEx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16774A" w14:textId="77777777" w:rsidR="009C11C8" w:rsidRDefault="009C11C8" w:rsidP="00C75230">
            <w:r>
              <w:rPr>
                <w:rStyle w:val="Strong"/>
              </w:rPr>
              <w:t>General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B4054" w14:textId="77777777" w:rsidR="009C11C8" w:rsidRDefault="009C11C8" w:rsidP="00C75230"/>
        </w:tc>
      </w:tr>
      <w:tr w:rsidR="00726B6F" w14:paraId="7651CA34" w14:textId="77777777" w:rsidTr="00BD5E17">
        <w:tc>
          <w:tcPr>
            <w:tcW w:w="4957" w:type="dxa"/>
          </w:tcPr>
          <w:p w14:paraId="246C3610" w14:textId="77777777" w:rsidR="00726B6F" w:rsidRPr="00D378EF" w:rsidRDefault="00726B6F" w:rsidP="00726B6F">
            <w:pPr>
              <w:pStyle w:val="ListBullet"/>
            </w:pPr>
            <w:r>
              <w:t xml:space="preserve">Any other </w:t>
            </w:r>
            <w:r w:rsidR="00E835A5">
              <w:t xml:space="preserve">minor </w:t>
            </w:r>
            <w:r>
              <w:t>duties as and when required to ensure continuity of business</w:t>
            </w:r>
          </w:p>
        </w:tc>
        <w:tc>
          <w:tcPr>
            <w:tcW w:w="4819" w:type="dxa"/>
          </w:tcPr>
          <w:p w14:paraId="6662C5F9" w14:textId="77777777" w:rsidR="00726B6F" w:rsidRPr="004554E3" w:rsidRDefault="00726B6F" w:rsidP="009C11C8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14:paraId="3AC72A8C" w14:textId="76842A4D" w:rsidR="009C11C8" w:rsidRPr="00A520EA" w:rsidRDefault="00B11EA6" w:rsidP="00F453DC">
      <w:pPr>
        <w:pStyle w:val="Heading2"/>
        <w:rPr>
          <w:color w:val="0067B9"/>
        </w:rPr>
      </w:pPr>
      <w:r>
        <w:rPr>
          <w:color w:val="0067B9"/>
        </w:rPr>
        <w:t>Q</w:t>
      </w:r>
      <w:r w:rsidR="009C11C8" w:rsidRPr="00A520EA">
        <w:rPr>
          <w:color w:val="0067B9"/>
        </w:rPr>
        <w:t>ualifications and Experience</w:t>
      </w:r>
    </w:p>
    <w:p w14:paraId="1D00B515" w14:textId="4E73EEA9" w:rsidR="006F7B0F" w:rsidRPr="00B11EA6" w:rsidRDefault="006F7B0F" w:rsidP="006F7B0F">
      <w:pPr>
        <w:rPr>
          <w:rStyle w:val="Strong"/>
        </w:rPr>
      </w:pPr>
      <w:r>
        <w:rPr>
          <w:rStyle w:val="Strong"/>
        </w:rPr>
        <w:t xml:space="preserve">Essential </w:t>
      </w:r>
      <w:r w:rsidRPr="00B11EA6">
        <w:rPr>
          <w:rStyle w:val="Strong"/>
        </w:rPr>
        <w:t>Experience</w:t>
      </w:r>
    </w:p>
    <w:p w14:paraId="2916A955" w14:textId="77777777" w:rsidR="00B57B55" w:rsidRDefault="00B57B55" w:rsidP="00B57B55">
      <w:pPr>
        <w:pStyle w:val="ListParagraph"/>
        <w:numPr>
          <w:ilvl w:val="0"/>
          <w:numId w:val="11"/>
        </w:numPr>
      </w:pPr>
      <w:r>
        <w:t>Exceptional attention to detail and accuracy in preparing and reviewing documentation.</w:t>
      </w:r>
    </w:p>
    <w:p w14:paraId="656AD85A" w14:textId="77777777" w:rsidR="00B57B55" w:rsidRDefault="00B57B55" w:rsidP="00B57B55">
      <w:pPr>
        <w:pStyle w:val="ListParagraph"/>
        <w:numPr>
          <w:ilvl w:val="0"/>
          <w:numId w:val="11"/>
        </w:numPr>
      </w:pPr>
      <w:r>
        <w:t>Strong written and verbal communication skills, with the ability to produce clear, professional client-facing correspondence.</w:t>
      </w:r>
    </w:p>
    <w:p w14:paraId="4EFAD08F" w14:textId="77777777" w:rsidR="00B57B55" w:rsidRDefault="00B57B55" w:rsidP="00B57B55">
      <w:pPr>
        <w:pStyle w:val="ListParagraph"/>
        <w:numPr>
          <w:ilvl w:val="0"/>
          <w:numId w:val="11"/>
        </w:numPr>
      </w:pPr>
      <w:r>
        <w:t>Advanced literacy and comprehension, particularly in interpreting legal language and procedural requirements.</w:t>
      </w:r>
    </w:p>
    <w:p w14:paraId="071FCBF4" w14:textId="77777777" w:rsidR="00B57B55" w:rsidRDefault="00B57B55" w:rsidP="00B57B55">
      <w:pPr>
        <w:pStyle w:val="ListParagraph"/>
        <w:numPr>
          <w:ilvl w:val="0"/>
          <w:numId w:val="11"/>
        </w:numPr>
      </w:pPr>
      <w:r>
        <w:t>Effective case management abilities, including handling multiple files, deadlines, and priorities simultaneously.</w:t>
      </w:r>
    </w:p>
    <w:p w14:paraId="1A108247" w14:textId="77777777" w:rsidR="00B57B55" w:rsidRDefault="00B57B55" w:rsidP="00E87F73">
      <w:pPr>
        <w:pStyle w:val="ListParagraph"/>
        <w:numPr>
          <w:ilvl w:val="0"/>
          <w:numId w:val="11"/>
        </w:numPr>
      </w:pPr>
      <w:r>
        <w:t>Proficiency in Microsoft Office tools, especially Outlook, Word, and Excel, for documentation, scheduling, and reporting.</w:t>
      </w:r>
    </w:p>
    <w:p w14:paraId="487538D9" w14:textId="4E2FC7CA" w:rsidR="00B11EA6" w:rsidRDefault="00B57B55" w:rsidP="00E87F73">
      <w:pPr>
        <w:pStyle w:val="ListParagraph"/>
        <w:numPr>
          <w:ilvl w:val="0"/>
          <w:numId w:val="11"/>
        </w:numPr>
      </w:pPr>
      <w:r>
        <w:t>Analytical thinking and sound judgment, with the ability to identify issues, assess risks, and propose practical solutions</w:t>
      </w:r>
    </w:p>
    <w:p w14:paraId="0EF5CF89" w14:textId="77777777" w:rsidR="00B57B55" w:rsidRDefault="00B57B55" w:rsidP="00B11EA6">
      <w:pPr>
        <w:rPr>
          <w:rStyle w:val="Strong"/>
        </w:rPr>
      </w:pPr>
    </w:p>
    <w:p w14:paraId="5DB67818" w14:textId="066294DE" w:rsidR="00B11EA6" w:rsidRPr="00B11EA6" w:rsidRDefault="00B11EA6" w:rsidP="00B11EA6">
      <w:pPr>
        <w:rPr>
          <w:rStyle w:val="Strong"/>
        </w:rPr>
      </w:pPr>
      <w:r w:rsidRPr="00B11EA6">
        <w:rPr>
          <w:rStyle w:val="Strong"/>
        </w:rPr>
        <w:t>Preferred Experience</w:t>
      </w:r>
    </w:p>
    <w:p w14:paraId="025AF543" w14:textId="77777777" w:rsidR="00B57B55" w:rsidRDefault="00B57B55" w:rsidP="00B57B55">
      <w:pPr>
        <w:pStyle w:val="ListParagraph"/>
        <w:numPr>
          <w:ilvl w:val="0"/>
          <w:numId w:val="11"/>
        </w:numPr>
        <w:rPr>
          <w:color w:val="auto"/>
        </w:rPr>
      </w:pPr>
      <w:r>
        <w:t xml:space="preserve">Relevant Legal Qualification or previous experience would be beneficial. </w:t>
      </w:r>
    </w:p>
    <w:p w14:paraId="0281C3C3" w14:textId="77777777" w:rsidR="00D018B2" w:rsidRDefault="00D018B2" w:rsidP="006F7B0F">
      <w:pPr>
        <w:pStyle w:val="ListParagraph"/>
        <w:ind w:left="360"/>
      </w:pPr>
    </w:p>
    <w:p w14:paraId="343A5669" w14:textId="77777777" w:rsidR="009C11C8" w:rsidRDefault="009C11C8" w:rsidP="009C11C8">
      <w:r w:rsidRPr="00FF1ED4">
        <w:rPr>
          <w:rStyle w:val="Strong"/>
        </w:rPr>
        <w:t>Specific</w:t>
      </w:r>
      <w:r>
        <w:t xml:space="preserve"> </w:t>
      </w:r>
      <w:r w:rsidRPr="00FF1ED4">
        <w:rPr>
          <w:rStyle w:val="Strong"/>
        </w:rPr>
        <w:t>Requirements</w:t>
      </w:r>
    </w:p>
    <w:p w14:paraId="3D11D5B5" w14:textId="77777777" w:rsidR="00EC34CC" w:rsidRDefault="00EC34CC" w:rsidP="00EC34CC">
      <w:pPr>
        <w:pStyle w:val="ListParagraph"/>
        <w:numPr>
          <w:ilvl w:val="0"/>
          <w:numId w:val="11"/>
        </w:numPr>
      </w:pPr>
      <w:r>
        <w:t>Legal right to work in NZ as defined by Immigration NZ</w:t>
      </w:r>
    </w:p>
    <w:p w14:paraId="13DF8DF0" w14:textId="77777777" w:rsidR="00A74620" w:rsidRDefault="00A74620" w:rsidP="00A74620"/>
    <w:p w14:paraId="0A08C445" w14:textId="77777777" w:rsidR="00A74620" w:rsidRDefault="00A74620" w:rsidP="00A74620"/>
    <w:p w14:paraId="75FF103B" w14:textId="77777777" w:rsidR="00A74620" w:rsidRDefault="00A74620" w:rsidP="00A74620"/>
    <w:tbl>
      <w:tblPr>
        <w:tblStyle w:val="TableGrid"/>
        <w:tblW w:w="9781" w:type="dxa"/>
        <w:shd w:val="clear" w:color="auto" w:fill="0067B9"/>
        <w:tblLook w:val="04A0" w:firstRow="1" w:lastRow="0" w:firstColumn="1" w:lastColumn="0" w:noHBand="0" w:noVBand="1"/>
      </w:tblPr>
      <w:tblGrid>
        <w:gridCol w:w="9781"/>
      </w:tblGrid>
      <w:tr w:rsidR="00E772D1" w14:paraId="49B2742F" w14:textId="77777777" w:rsidTr="00A520EA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0067B9"/>
          </w:tcPr>
          <w:p w14:paraId="6FAC8D37" w14:textId="77777777" w:rsidR="00E772D1" w:rsidRPr="008E489C" w:rsidRDefault="00E772D1" w:rsidP="00A1396E">
            <w:pPr>
              <w:pStyle w:val="Heading3"/>
            </w:pPr>
            <w:r>
              <w:rPr>
                <w:color w:val="FFFFFF" w:themeColor="background1"/>
              </w:rPr>
              <w:lastRenderedPageBreak/>
              <w:t>Competencies</w:t>
            </w:r>
          </w:p>
        </w:tc>
      </w:tr>
    </w:tbl>
    <w:p w14:paraId="5E201CFE" w14:textId="49391CAC" w:rsidR="00BA479F" w:rsidRPr="00A520EA" w:rsidRDefault="00BA479F" w:rsidP="006F51E6">
      <w:pPr>
        <w:pStyle w:val="Heading3"/>
        <w:rPr>
          <w:color w:val="0067B9"/>
        </w:rPr>
      </w:pPr>
      <w:r w:rsidRPr="00A520EA">
        <w:rPr>
          <w:color w:val="0067B9"/>
        </w:rPr>
        <w:t xml:space="preserve">Integrity – Do </w:t>
      </w:r>
      <w:r w:rsidR="00AF5B3B">
        <w:rPr>
          <w:color w:val="0067B9"/>
        </w:rPr>
        <w:t>what is right</w:t>
      </w:r>
    </w:p>
    <w:p w14:paraId="11052806" w14:textId="77777777" w:rsidR="00D24D67" w:rsidRDefault="00D24D67" w:rsidP="00D24D67">
      <w:pPr>
        <w:pStyle w:val="ListParagraph"/>
        <w:numPr>
          <w:ilvl w:val="0"/>
          <w:numId w:val="11"/>
        </w:numPr>
      </w:pPr>
      <w:r w:rsidRPr="00982122">
        <w:rPr>
          <w:rStyle w:val="Strong"/>
        </w:rPr>
        <w:t>Accuracy</w:t>
      </w:r>
      <w:r w:rsidR="006F51E6">
        <w:rPr>
          <w:rStyle w:val="Strong"/>
        </w:rPr>
        <w:t xml:space="preserve"> and Attention to detail</w:t>
      </w:r>
      <w:r>
        <w:t xml:space="preserve"> –</w:t>
      </w:r>
      <w:r w:rsidR="00FF6399">
        <w:t xml:space="preserve"> </w:t>
      </w:r>
      <w:r w:rsidR="0084329A">
        <w:t>Understands the impact of poor data entry and the overheads it creates on others by ensuring</w:t>
      </w:r>
      <w:r w:rsidR="0084329A" w:rsidRPr="0084329A">
        <w:t xml:space="preserve"> </w:t>
      </w:r>
      <w:r w:rsidR="0084329A">
        <w:t>that all administration tasks on files are carried out to a high degree of accuracy.</w:t>
      </w:r>
    </w:p>
    <w:p w14:paraId="0DDD294D" w14:textId="77777777" w:rsidR="00D24D67" w:rsidRDefault="00D24D67" w:rsidP="00D24D67">
      <w:pPr>
        <w:pStyle w:val="ListParagraph"/>
        <w:numPr>
          <w:ilvl w:val="0"/>
          <w:numId w:val="11"/>
        </w:numPr>
      </w:pPr>
      <w:r w:rsidRPr="00C47638">
        <w:rPr>
          <w:rStyle w:val="Strong"/>
        </w:rPr>
        <w:t xml:space="preserve">Performance to </w:t>
      </w:r>
      <w:r w:rsidR="006F51E6">
        <w:rPr>
          <w:rStyle w:val="Strong"/>
        </w:rPr>
        <w:t>Target</w:t>
      </w:r>
      <w:r>
        <w:t xml:space="preserve"> – Makes sure work is done correctly, on time, and </w:t>
      </w:r>
      <w:r w:rsidR="006F51E6">
        <w:t>to target</w:t>
      </w:r>
      <w:r w:rsidR="00E772D1">
        <w:t>.</w:t>
      </w:r>
    </w:p>
    <w:p w14:paraId="78862E82" w14:textId="77777777" w:rsidR="00D24D67" w:rsidRDefault="00D24D67" w:rsidP="00D24D67">
      <w:pPr>
        <w:pStyle w:val="ListParagraph"/>
        <w:numPr>
          <w:ilvl w:val="0"/>
          <w:numId w:val="11"/>
        </w:numPr>
      </w:pPr>
      <w:r w:rsidRPr="00C47638">
        <w:rPr>
          <w:rStyle w:val="Strong"/>
        </w:rPr>
        <w:t>Personal Work Standards</w:t>
      </w:r>
      <w:r>
        <w:t xml:space="preserve"> – Exhibits high personal work standards, and internally motivated to consistently achieve them.</w:t>
      </w:r>
    </w:p>
    <w:p w14:paraId="4EB332A1" w14:textId="77777777" w:rsidR="006F51E6" w:rsidRDefault="006F51E6" w:rsidP="006F51E6">
      <w:pPr>
        <w:pStyle w:val="ListParagraph"/>
        <w:numPr>
          <w:ilvl w:val="0"/>
          <w:numId w:val="11"/>
        </w:numPr>
      </w:pPr>
      <w:r w:rsidRPr="00982122">
        <w:rPr>
          <w:rStyle w:val="Strong"/>
        </w:rPr>
        <w:t>Communication Skills (Verbal)</w:t>
      </w:r>
      <w:r>
        <w:t xml:space="preserve"> – Orally communicates ide</w:t>
      </w:r>
      <w:r w:rsidR="00E772D1">
        <w:t>as</w:t>
      </w:r>
      <w:r>
        <w:t xml:space="preserve"> and information so that they are clearly understood by others in formal or informal situations.</w:t>
      </w:r>
    </w:p>
    <w:p w14:paraId="4BAA18A3" w14:textId="77777777" w:rsidR="006F51E6" w:rsidRDefault="006F51E6" w:rsidP="006F51E6">
      <w:pPr>
        <w:pStyle w:val="ListParagraph"/>
        <w:numPr>
          <w:ilvl w:val="0"/>
          <w:numId w:val="11"/>
        </w:numPr>
      </w:pPr>
      <w:r w:rsidRPr="00982122">
        <w:rPr>
          <w:rStyle w:val="Strong"/>
        </w:rPr>
        <w:t>Communications Skills (Written)</w:t>
      </w:r>
      <w:r>
        <w:t xml:space="preserve"> – Clear, concise, and grammatically correct common-language communication that is easily understood by recipients.</w:t>
      </w:r>
    </w:p>
    <w:p w14:paraId="5780105C" w14:textId="77777777" w:rsidR="00D24D67" w:rsidRDefault="006F51E6" w:rsidP="00D24D67">
      <w:pPr>
        <w:pStyle w:val="ListParagraph"/>
        <w:numPr>
          <w:ilvl w:val="0"/>
          <w:numId w:val="11"/>
        </w:numPr>
      </w:pPr>
      <w:r w:rsidRPr="00982122">
        <w:rPr>
          <w:rStyle w:val="Strong"/>
        </w:rPr>
        <w:t>Information Gathering</w:t>
      </w:r>
      <w:r>
        <w:t xml:space="preserve"> – Asks the appropriate questions and gathers necessary information which guarantees that all relevant facts will be considered before a decision is made or an action is initiated.</w:t>
      </w:r>
    </w:p>
    <w:p w14:paraId="1B9CB19D" w14:textId="52577D72" w:rsidR="00BA479F" w:rsidRPr="00A520EA" w:rsidRDefault="00BA479F" w:rsidP="006F51E6">
      <w:pPr>
        <w:pStyle w:val="Heading3"/>
        <w:rPr>
          <w:color w:val="0067B9"/>
        </w:rPr>
      </w:pPr>
      <w:r w:rsidRPr="00A520EA">
        <w:rPr>
          <w:color w:val="0067B9"/>
        </w:rPr>
        <w:t xml:space="preserve">Team – </w:t>
      </w:r>
      <w:r w:rsidR="00AF5B3B">
        <w:rPr>
          <w:color w:val="0067B9"/>
        </w:rPr>
        <w:t>Work</w:t>
      </w:r>
      <w:r w:rsidRPr="00A520EA">
        <w:rPr>
          <w:color w:val="0067B9"/>
        </w:rPr>
        <w:t xml:space="preserve"> together</w:t>
      </w:r>
      <w:r w:rsidR="00AF5B3B">
        <w:rPr>
          <w:color w:val="0067B9"/>
        </w:rPr>
        <w:t xml:space="preserve"> to achieve the best outcome</w:t>
      </w:r>
    </w:p>
    <w:p w14:paraId="655685B6" w14:textId="77777777" w:rsidR="00D24D67" w:rsidRDefault="00D24D67" w:rsidP="00D24D67">
      <w:pPr>
        <w:pStyle w:val="ListParagraph"/>
        <w:numPr>
          <w:ilvl w:val="0"/>
          <w:numId w:val="11"/>
        </w:numPr>
      </w:pPr>
      <w:r w:rsidRPr="00982122">
        <w:rPr>
          <w:rStyle w:val="Strong"/>
        </w:rPr>
        <w:t>Interacting with People</w:t>
      </w:r>
      <w:r>
        <w:t xml:space="preserve"> – Relates well with people from a wide variety of backgrounds.</w:t>
      </w:r>
    </w:p>
    <w:p w14:paraId="4354815E" w14:textId="77777777" w:rsidR="00D24D67" w:rsidRDefault="006F51E6" w:rsidP="00D24D67">
      <w:pPr>
        <w:pStyle w:val="ListParagraph"/>
        <w:numPr>
          <w:ilvl w:val="0"/>
          <w:numId w:val="11"/>
        </w:numPr>
      </w:pPr>
      <w:r>
        <w:rPr>
          <w:rStyle w:val="Strong"/>
        </w:rPr>
        <w:t xml:space="preserve">Developing </w:t>
      </w:r>
      <w:r w:rsidR="00D24D67" w:rsidRPr="00982122">
        <w:rPr>
          <w:rStyle w:val="Strong"/>
        </w:rPr>
        <w:t>Teams</w:t>
      </w:r>
      <w:r w:rsidR="00D24D67">
        <w:t xml:space="preserve"> –</w:t>
      </w:r>
      <w:r w:rsidR="00E772D1">
        <w:t xml:space="preserve"> </w:t>
      </w:r>
      <w:r w:rsidR="00D24D67">
        <w:t>Encourages collaboration among team members and between teams.  Inspires team spirit and the commitment to achieve high standards of performance.</w:t>
      </w:r>
    </w:p>
    <w:p w14:paraId="1BF3BC5B" w14:textId="77777777" w:rsidR="00D24D67" w:rsidRDefault="00D24D67" w:rsidP="00D24D67">
      <w:pPr>
        <w:pStyle w:val="ListParagraph"/>
        <w:numPr>
          <w:ilvl w:val="0"/>
          <w:numId w:val="11"/>
        </w:numPr>
      </w:pPr>
      <w:r w:rsidRPr="00982122">
        <w:rPr>
          <w:rStyle w:val="Strong"/>
        </w:rPr>
        <w:t>Developing People</w:t>
      </w:r>
      <w:r>
        <w:t xml:space="preserve"> –</w:t>
      </w:r>
      <w:r w:rsidR="00E772D1">
        <w:t xml:space="preserve"> Supports</w:t>
      </w:r>
      <w:r>
        <w:t xml:space="preserve"> an environment that fosters learning, growth and development to improve </w:t>
      </w:r>
      <w:r w:rsidR="00BB25FF">
        <w:t>the company’s</w:t>
      </w:r>
      <w:r>
        <w:t xml:space="preserve"> capability to achieve the strategic vision.</w:t>
      </w:r>
    </w:p>
    <w:p w14:paraId="708DB44A" w14:textId="77777777" w:rsidR="006F51E6" w:rsidRDefault="006F51E6" w:rsidP="006F51E6">
      <w:pPr>
        <w:pStyle w:val="ListParagraph"/>
        <w:numPr>
          <w:ilvl w:val="0"/>
          <w:numId w:val="11"/>
        </w:numPr>
      </w:pPr>
      <w:r w:rsidRPr="00C47638">
        <w:rPr>
          <w:rStyle w:val="Strong"/>
        </w:rPr>
        <w:t>Networking</w:t>
      </w:r>
      <w:r>
        <w:t xml:space="preserve"> – Builds strong working relationships with others </w:t>
      </w:r>
      <w:r w:rsidR="00E12467">
        <w:t xml:space="preserve">within and </w:t>
      </w:r>
      <w:r>
        <w:t>outside one’s team, enlisting the support of both people and resources to facilitate completion of tasks.</w:t>
      </w:r>
    </w:p>
    <w:p w14:paraId="074A74CC" w14:textId="18349363" w:rsidR="00BA479F" w:rsidRPr="00A520EA" w:rsidRDefault="00BA479F" w:rsidP="006F51E6">
      <w:pPr>
        <w:pStyle w:val="Heading3"/>
        <w:rPr>
          <w:color w:val="0067B9"/>
        </w:rPr>
      </w:pPr>
      <w:r w:rsidRPr="00A520EA">
        <w:rPr>
          <w:color w:val="0067B9"/>
        </w:rPr>
        <w:t xml:space="preserve">Customer driven – </w:t>
      </w:r>
      <w:r w:rsidR="00AF5B3B">
        <w:rPr>
          <w:color w:val="0067B9"/>
        </w:rPr>
        <w:t>Help people to resolve problems</w:t>
      </w:r>
    </w:p>
    <w:p w14:paraId="4E6F579A" w14:textId="373AC15A" w:rsidR="00D24D67" w:rsidRDefault="00D24D67" w:rsidP="00D24D67">
      <w:pPr>
        <w:pStyle w:val="ListParagraph"/>
        <w:numPr>
          <w:ilvl w:val="0"/>
          <w:numId w:val="11"/>
        </w:numPr>
      </w:pPr>
      <w:r w:rsidRPr="00982122">
        <w:rPr>
          <w:rStyle w:val="Strong"/>
        </w:rPr>
        <w:t>Customer Service</w:t>
      </w:r>
      <w:r>
        <w:t xml:space="preserve"> – Understands the requirements of our clients and </w:t>
      </w:r>
      <w:r w:rsidR="00A74620">
        <w:t>can</w:t>
      </w:r>
      <w:r>
        <w:t xml:space="preserve"> maintain </w:t>
      </w:r>
      <w:r w:rsidR="00FF6399">
        <w:t xml:space="preserve">appropriate </w:t>
      </w:r>
      <w:r>
        <w:t>level</w:t>
      </w:r>
      <w:r w:rsidR="00FF6399">
        <w:t>s</w:t>
      </w:r>
      <w:r>
        <w:t xml:space="preserve"> of client contact to meet servicing requirements of the role. </w:t>
      </w:r>
      <w:r w:rsidR="00FF6399">
        <w:t>Where required, c</w:t>
      </w:r>
      <w:r>
        <w:t>onfidently handles client enquires in a timely and professional manner.</w:t>
      </w:r>
    </w:p>
    <w:p w14:paraId="20809034" w14:textId="6D65DAB0" w:rsidR="00D24D67" w:rsidRDefault="00D24D67" w:rsidP="00D24D67">
      <w:pPr>
        <w:pStyle w:val="ListParagraph"/>
        <w:numPr>
          <w:ilvl w:val="0"/>
          <w:numId w:val="11"/>
        </w:numPr>
      </w:pPr>
      <w:r w:rsidRPr="00982122">
        <w:rPr>
          <w:rStyle w:val="Strong"/>
        </w:rPr>
        <w:t>Customer Operations</w:t>
      </w:r>
      <w:r>
        <w:t xml:space="preserve"> – Understands the basics of how customers operate their </w:t>
      </w:r>
      <w:r w:rsidR="00A74620">
        <w:t>business and</w:t>
      </w:r>
      <w:r>
        <w:t xml:space="preserve"> uses this information </w:t>
      </w:r>
      <w:r w:rsidR="006F51E6">
        <w:t>to</w:t>
      </w:r>
      <w:r>
        <w:t xml:space="preserve"> develop proposals </w:t>
      </w:r>
      <w:r w:rsidR="006F51E6">
        <w:t xml:space="preserve">for </w:t>
      </w:r>
      <w:r>
        <w:t>strategic goals.</w:t>
      </w:r>
    </w:p>
    <w:p w14:paraId="7F28EBE2" w14:textId="77777777" w:rsidR="00D24D67" w:rsidRDefault="00D24D67" w:rsidP="00D24D67">
      <w:pPr>
        <w:pStyle w:val="ListParagraph"/>
        <w:numPr>
          <w:ilvl w:val="0"/>
          <w:numId w:val="11"/>
        </w:numPr>
      </w:pPr>
      <w:r w:rsidRPr="002C48F3">
        <w:rPr>
          <w:b/>
        </w:rPr>
        <w:t>General Business</w:t>
      </w:r>
      <w:r>
        <w:rPr>
          <w:b/>
        </w:rPr>
        <w:t xml:space="preserve"> Acumen</w:t>
      </w:r>
      <w:r>
        <w:t xml:space="preserve"> – U</w:t>
      </w:r>
      <w:r w:rsidRPr="00D8349E">
        <w:t>nderstand</w:t>
      </w:r>
      <w:r>
        <w:t xml:space="preserve">s </w:t>
      </w:r>
      <w:r w:rsidRPr="00D8349E">
        <w:t>risks and opportunities</w:t>
      </w:r>
      <w:r>
        <w:t xml:space="preserve"> of business</w:t>
      </w:r>
      <w:r w:rsidRPr="00D8349E">
        <w:t xml:space="preserve"> </w:t>
      </w:r>
      <w:r>
        <w:t>and applies this knowledge</w:t>
      </w:r>
      <w:r w:rsidRPr="00D8349E">
        <w:t xml:space="preserve"> in a manner that is likely to lead to a good outcome.</w:t>
      </w:r>
    </w:p>
    <w:p w14:paraId="5FEE4ADD" w14:textId="0A7C6401" w:rsidR="00D24D67" w:rsidRDefault="006F51E6" w:rsidP="006F51E6">
      <w:pPr>
        <w:pStyle w:val="ListParagraph"/>
        <w:numPr>
          <w:ilvl w:val="0"/>
          <w:numId w:val="11"/>
        </w:numPr>
      </w:pPr>
      <w:r w:rsidRPr="00C47638">
        <w:rPr>
          <w:rStyle w:val="Strong"/>
        </w:rPr>
        <w:t>Problem Solving</w:t>
      </w:r>
      <w:r>
        <w:t xml:space="preserve"> – Understands the factors/forces that shape customer (internal and external) needs, and comprehends the customer’s position finding innovative and </w:t>
      </w:r>
      <w:r w:rsidR="00A74620">
        <w:t>cost-effective</w:t>
      </w:r>
      <w:r>
        <w:t xml:space="preserve"> solutions to problems.</w:t>
      </w:r>
    </w:p>
    <w:p w14:paraId="53BAF399" w14:textId="6A202C27" w:rsidR="00BA479F" w:rsidRPr="00A520EA" w:rsidRDefault="00BA479F" w:rsidP="006F51E6">
      <w:pPr>
        <w:pStyle w:val="Heading3"/>
        <w:rPr>
          <w:color w:val="0067B9"/>
        </w:rPr>
      </w:pPr>
      <w:r w:rsidRPr="00A520EA">
        <w:rPr>
          <w:color w:val="0067B9"/>
        </w:rPr>
        <w:t xml:space="preserve">Passion – </w:t>
      </w:r>
      <w:r w:rsidR="00AF5B3B">
        <w:rPr>
          <w:color w:val="0067B9"/>
        </w:rPr>
        <w:t>Bring high-energy to everything we do</w:t>
      </w:r>
    </w:p>
    <w:p w14:paraId="46202353" w14:textId="77777777" w:rsidR="00D24D67" w:rsidRDefault="00D24D67" w:rsidP="00D24D67">
      <w:pPr>
        <w:pStyle w:val="ListParagraph"/>
        <w:numPr>
          <w:ilvl w:val="0"/>
          <w:numId w:val="11"/>
        </w:numPr>
      </w:pPr>
      <w:r w:rsidRPr="00982122">
        <w:rPr>
          <w:rStyle w:val="Strong"/>
        </w:rPr>
        <w:t>Initiative</w:t>
      </w:r>
      <w:r>
        <w:t xml:space="preserve"> – A bias for taking action, making decisions and proactively doing things for both current and future opportunities.</w:t>
      </w:r>
    </w:p>
    <w:p w14:paraId="59F812D3" w14:textId="06CB48EA" w:rsidR="00D24D67" w:rsidRDefault="00D24D67" w:rsidP="00D24D67">
      <w:pPr>
        <w:pStyle w:val="ListParagraph"/>
        <w:numPr>
          <w:ilvl w:val="0"/>
          <w:numId w:val="11"/>
        </w:numPr>
      </w:pPr>
      <w:r w:rsidRPr="00982122">
        <w:rPr>
          <w:rStyle w:val="Strong"/>
        </w:rPr>
        <w:t>Building Competitive Advantage</w:t>
      </w:r>
      <w:r>
        <w:t xml:space="preserve"> – Drives performance by supporting a </w:t>
      </w:r>
      <w:r w:rsidR="00A74620">
        <w:t>high-performance</w:t>
      </w:r>
      <w:r>
        <w:t xml:space="preserve"> culture.  Supports a culture sensitive to the impact individual actions have on company success.</w:t>
      </w:r>
    </w:p>
    <w:p w14:paraId="40F3566A" w14:textId="77777777" w:rsidR="00BD5E17" w:rsidRDefault="00D24D67" w:rsidP="004A436C">
      <w:pPr>
        <w:pStyle w:val="ListParagraph"/>
        <w:numPr>
          <w:ilvl w:val="0"/>
          <w:numId w:val="11"/>
        </w:numPr>
      </w:pPr>
      <w:r w:rsidRPr="00982122">
        <w:rPr>
          <w:rStyle w:val="Strong"/>
        </w:rPr>
        <w:t>Commitment to Excel</w:t>
      </w:r>
      <w:r>
        <w:t xml:space="preserve"> – Challenges self and others to exceed standards and achieve extraordinary results.  Is not easily deterred when obstacles or delays are encountered.</w:t>
      </w:r>
    </w:p>
    <w:p w14:paraId="4B414C48" w14:textId="191E7821" w:rsidR="00B0407E" w:rsidRDefault="00D24D67" w:rsidP="004A436C">
      <w:pPr>
        <w:pStyle w:val="ListParagraph"/>
        <w:numPr>
          <w:ilvl w:val="0"/>
          <w:numId w:val="11"/>
        </w:numPr>
      </w:pPr>
      <w:r w:rsidRPr="00982122">
        <w:rPr>
          <w:rStyle w:val="Strong"/>
        </w:rPr>
        <w:t>Adaptability</w:t>
      </w:r>
      <w:r>
        <w:t xml:space="preserve"> – Responds positively to change.  Maintains effectiveness when confronted with new work situations or the uncertainty and ambiguity that comes with change.  Is open to new ideas, assignments and approaches.</w:t>
      </w:r>
    </w:p>
    <w:p w14:paraId="12D5B831" w14:textId="77777777" w:rsidR="00A74620" w:rsidRDefault="00A74620" w:rsidP="00A74620"/>
    <w:p w14:paraId="0FF51953" w14:textId="77777777" w:rsidR="00A74620" w:rsidRDefault="00A74620" w:rsidP="00A74620"/>
    <w:p w14:paraId="5024CCBF" w14:textId="77777777" w:rsidR="00A74620" w:rsidRDefault="00A74620" w:rsidP="00A74620"/>
    <w:tbl>
      <w:tblPr>
        <w:tblStyle w:val="TableGrid"/>
        <w:tblW w:w="9781" w:type="dxa"/>
        <w:shd w:val="clear" w:color="auto" w:fill="0067B9"/>
        <w:tblLook w:val="04A0" w:firstRow="1" w:lastRow="0" w:firstColumn="1" w:lastColumn="0" w:noHBand="0" w:noVBand="1"/>
      </w:tblPr>
      <w:tblGrid>
        <w:gridCol w:w="9781"/>
      </w:tblGrid>
      <w:tr w:rsidR="00E66E75" w14:paraId="42659BE3" w14:textId="77777777" w:rsidTr="00A520EA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0067B9"/>
          </w:tcPr>
          <w:p w14:paraId="747B89E2" w14:textId="77777777" w:rsidR="00E66E75" w:rsidRPr="008E489C" w:rsidRDefault="00E66E75" w:rsidP="008B254B">
            <w:pPr>
              <w:pStyle w:val="Heading3"/>
            </w:pPr>
            <w:r w:rsidRPr="00E772D1">
              <w:rPr>
                <w:color w:val="FFFFFF" w:themeColor="background1"/>
              </w:rPr>
              <w:lastRenderedPageBreak/>
              <w:t>Terms of Employment</w:t>
            </w:r>
          </w:p>
        </w:tc>
      </w:tr>
    </w:tbl>
    <w:p w14:paraId="392967F1" w14:textId="77777777" w:rsidR="00E66E75" w:rsidRDefault="00E66E75" w:rsidP="00E66E75">
      <w:r>
        <w:t xml:space="preserve">The terms of appointment will be subject to an </w:t>
      </w:r>
      <w:r w:rsidR="006D1B3F">
        <w:t>Individual Employment A</w:t>
      </w:r>
      <w:r>
        <w:t>greement, and annual performance objectives to be negotiated with your manager.</w:t>
      </w:r>
    </w:p>
    <w:p w14:paraId="46D98C7A" w14:textId="25C23C2B" w:rsidR="00E66E75" w:rsidRDefault="00E66E75" w:rsidP="00B0407E">
      <w:r>
        <w:t xml:space="preserve">The position description is valid upon sign off by the Manager and acceptance of the position by the </w:t>
      </w:r>
      <w:r w:rsidR="006D1B3F">
        <w:t>E</w:t>
      </w:r>
      <w:r>
        <w:t>mployee.</w:t>
      </w:r>
    </w:p>
    <w:p w14:paraId="22EF0B93" w14:textId="77777777" w:rsidR="00B0407E" w:rsidRPr="00A520EA" w:rsidRDefault="00B0407E" w:rsidP="00F453DC">
      <w:pPr>
        <w:pStyle w:val="Heading2"/>
        <w:rPr>
          <w:color w:val="0067B9"/>
        </w:rPr>
      </w:pPr>
      <w:r w:rsidRPr="00A520EA">
        <w:rPr>
          <w:color w:val="0067B9"/>
        </w:rPr>
        <w:t>Agreed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3969"/>
      </w:tblGrid>
      <w:tr w:rsidR="00B0407E" w:rsidRPr="004879BE" w14:paraId="21CAE439" w14:textId="77777777" w:rsidTr="0035692C">
        <w:trPr>
          <w:jc w:val="center"/>
        </w:trPr>
        <w:tc>
          <w:tcPr>
            <w:tcW w:w="3969" w:type="dxa"/>
          </w:tcPr>
          <w:p w14:paraId="479BC56B" w14:textId="77777777" w:rsidR="00B0407E" w:rsidRPr="004879BE" w:rsidRDefault="00B0407E" w:rsidP="0035692C">
            <w:pPr>
              <w:rPr>
                <w:rStyle w:val="Strong"/>
              </w:rPr>
            </w:pPr>
            <w:r w:rsidRPr="004879BE">
              <w:rPr>
                <w:rStyle w:val="Strong"/>
              </w:rPr>
              <w:t>Employee</w:t>
            </w:r>
          </w:p>
        </w:tc>
        <w:tc>
          <w:tcPr>
            <w:tcW w:w="567" w:type="dxa"/>
          </w:tcPr>
          <w:p w14:paraId="3DF16A7F" w14:textId="77777777" w:rsidR="00B0407E" w:rsidRPr="004879BE" w:rsidRDefault="00B0407E" w:rsidP="0035692C">
            <w:pPr>
              <w:rPr>
                <w:rStyle w:val="Strong"/>
              </w:rPr>
            </w:pPr>
          </w:p>
        </w:tc>
        <w:tc>
          <w:tcPr>
            <w:tcW w:w="3969" w:type="dxa"/>
          </w:tcPr>
          <w:p w14:paraId="718F4EB2" w14:textId="77777777" w:rsidR="00B0407E" w:rsidRPr="004879BE" w:rsidRDefault="00B0407E" w:rsidP="0035692C">
            <w:pPr>
              <w:rPr>
                <w:rStyle w:val="Strong"/>
              </w:rPr>
            </w:pPr>
            <w:r w:rsidRPr="004879BE">
              <w:rPr>
                <w:rStyle w:val="Strong"/>
              </w:rPr>
              <w:t>Manager</w:t>
            </w:r>
          </w:p>
        </w:tc>
      </w:tr>
      <w:tr w:rsidR="00B0407E" w14:paraId="09B0A8B0" w14:textId="77777777" w:rsidTr="0035692C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7FA2255C" w14:textId="77777777" w:rsidR="00CA1B7E" w:rsidRDefault="00CA1B7E" w:rsidP="0035692C"/>
          <w:p w14:paraId="0A8045A4" w14:textId="77777777" w:rsidR="006D1B3F" w:rsidRDefault="006D1B3F" w:rsidP="0035692C"/>
          <w:p w14:paraId="75FC6AEF" w14:textId="77777777" w:rsidR="00CA1B7E" w:rsidRDefault="00CA1B7E" w:rsidP="0035692C"/>
          <w:p w14:paraId="6F9F422A" w14:textId="77777777" w:rsidR="00CA1B7E" w:rsidRDefault="00CA1B7E" w:rsidP="0035692C"/>
        </w:tc>
        <w:tc>
          <w:tcPr>
            <w:tcW w:w="567" w:type="dxa"/>
          </w:tcPr>
          <w:p w14:paraId="4BBA4276" w14:textId="77777777" w:rsidR="00B0407E" w:rsidRDefault="00B0407E" w:rsidP="0035692C"/>
        </w:tc>
        <w:tc>
          <w:tcPr>
            <w:tcW w:w="3969" w:type="dxa"/>
            <w:tcBorders>
              <w:bottom w:val="single" w:sz="4" w:space="0" w:color="auto"/>
            </w:tcBorders>
          </w:tcPr>
          <w:p w14:paraId="439496C9" w14:textId="77777777" w:rsidR="00B0407E" w:rsidRDefault="00B0407E" w:rsidP="0035692C"/>
          <w:p w14:paraId="366988C4" w14:textId="77777777" w:rsidR="006D1B3F" w:rsidRDefault="006D1B3F" w:rsidP="0035692C"/>
        </w:tc>
      </w:tr>
      <w:tr w:rsidR="00B0407E" w14:paraId="6D490550" w14:textId="77777777" w:rsidTr="0035692C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5944277A" w14:textId="77777777" w:rsidR="00B0407E" w:rsidRDefault="00B0407E" w:rsidP="0035692C">
            <w:r>
              <w:t>Signed:</w:t>
            </w:r>
          </w:p>
        </w:tc>
        <w:tc>
          <w:tcPr>
            <w:tcW w:w="567" w:type="dxa"/>
          </w:tcPr>
          <w:p w14:paraId="26AB4E5C" w14:textId="77777777" w:rsidR="00B0407E" w:rsidRDefault="00B0407E" w:rsidP="0035692C"/>
        </w:tc>
        <w:tc>
          <w:tcPr>
            <w:tcW w:w="3969" w:type="dxa"/>
            <w:tcBorders>
              <w:top w:val="single" w:sz="4" w:space="0" w:color="auto"/>
            </w:tcBorders>
          </w:tcPr>
          <w:p w14:paraId="14E9ED80" w14:textId="77777777" w:rsidR="00B0407E" w:rsidRDefault="00B0407E" w:rsidP="0035692C">
            <w:r>
              <w:t>Signed:</w:t>
            </w:r>
          </w:p>
        </w:tc>
      </w:tr>
      <w:tr w:rsidR="00B0407E" w14:paraId="65B16BC0" w14:textId="77777777" w:rsidTr="0035692C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255DC8A6" w14:textId="77777777" w:rsidR="00B0407E" w:rsidRDefault="00B0407E" w:rsidP="0035692C"/>
          <w:p w14:paraId="19E74214" w14:textId="77777777" w:rsidR="00CA1B7E" w:rsidRDefault="00CA1B7E" w:rsidP="0035692C"/>
          <w:p w14:paraId="57DEAE77" w14:textId="77777777" w:rsidR="006D1B3F" w:rsidRDefault="006D1B3F" w:rsidP="0035692C"/>
          <w:p w14:paraId="14D7E3B9" w14:textId="77777777" w:rsidR="00CA1B7E" w:rsidRDefault="00CA1B7E" w:rsidP="0035692C"/>
        </w:tc>
        <w:tc>
          <w:tcPr>
            <w:tcW w:w="567" w:type="dxa"/>
          </w:tcPr>
          <w:p w14:paraId="3947F78A" w14:textId="77777777" w:rsidR="00B0407E" w:rsidRDefault="00B0407E" w:rsidP="0035692C"/>
        </w:tc>
        <w:tc>
          <w:tcPr>
            <w:tcW w:w="3969" w:type="dxa"/>
            <w:tcBorders>
              <w:bottom w:val="single" w:sz="4" w:space="0" w:color="auto"/>
            </w:tcBorders>
          </w:tcPr>
          <w:p w14:paraId="18F03FFA" w14:textId="77777777" w:rsidR="00B0407E" w:rsidRDefault="00B0407E" w:rsidP="0035692C"/>
          <w:p w14:paraId="53D3214D" w14:textId="77777777" w:rsidR="006D1B3F" w:rsidRDefault="006D1B3F" w:rsidP="0035692C"/>
        </w:tc>
      </w:tr>
      <w:tr w:rsidR="00B0407E" w14:paraId="4DD2DC62" w14:textId="77777777" w:rsidTr="0035692C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627F8A5A" w14:textId="77777777" w:rsidR="00B0407E" w:rsidRDefault="00B0407E" w:rsidP="0035692C">
            <w:r>
              <w:t>Name:</w:t>
            </w:r>
          </w:p>
        </w:tc>
        <w:tc>
          <w:tcPr>
            <w:tcW w:w="567" w:type="dxa"/>
          </w:tcPr>
          <w:p w14:paraId="51EB8439" w14:textId="77777777" w:rsidR="00B0407E" w:rsidRDefault="00B0407E" w:rsidP="0035692C"/>
        </w:tc>
        <w:tc>
          <w:tcPr>
            <w:tcW w:w="3969" w:type="dxa"/>
            <w:tcBorders>
              <w:top w:val="single" w:sz="4" w:space="0" w:color="auto"/>
            </w:tcBorders>
          </w:tcPr>
          <w:p w14:paraId="533C5D44" w14:textId="77777777" w:rsidR="00B0407E" w:rsidRDefault="00B0407E" w:rsidP="0035692C">
            <w:r>
              <w:t>Name:</w:t>
            </w:r>
          </w:p>
        </w:tc>
      </w:tr>
      <w:tr w:rsidR="00B0407E" w14:paraId="6DD201ED" w14:textId="77777777" w:rsidTr="0035692C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2D5D7DE9" w14:textId="77777777" w:rsidR="00B0407E" w:rsidRDefault="00B0407E" w:rsidP="0035692C"/>
          <w:p w14:paraId="76B4131B" w14:textId="77777777" w:rsidR="006D1B3F" w:rsidRDefault="006D1B3F" w:rsidP="0035692C"/>
          <w:p w14:paraId="754DED3D" w14:textId="77777777" w:rsidR="00CA1B7E" w:rsidRDefault="00CA1B7E" w:rsidP="0035692C"/>
          <w:p w14:paraId="499335DF" w14:textId="77777777" w:rsidR="00CA1B7E" w:rsidRDefault="00CA1B7E" w:rsidP="0035692C"/>
        </w:tc>
        <w:tc>
          <w:tcPr>
            <w:tcW w:w="567" w:type="dxa"/>
          </w:tcPr>
          <w:p w14:paraId="2F867777" w14:textId="77777777" w:rsidR="00B0407E" w:rsidRDefault="00B0407E" w:rsidP="0035692C"/>
        </w:tc>
        <w:tc>
          <w:tcPr>
            <w:tcW w:w="3969" w:type="dxa"/>
            <w:tcBorders>
              <w:bottom w:val="single" w:sz="4" w:space="0" w:color="auto"/>
            </w:tcBorders>
          </w:tcPr>
          <w:p w14:paraId="54A1E6B2" w14:textId="77777777" w:rsidR="00B0407E" w:rsidRDefault="00B0407E" w:rsidP="0035692C"/>
          <w:p w14:paraId="621C2C07" w14:textId="77777777" w:rsidR="006D1B3F" w:rsidRDefault="006D1B3F" w:rsidP="0035692C"/>
        </w:tc>
      </w:tr>
      <w:tr w:rsidR="00B0407E" w14:paraId="3CCC26F2" w14:textId="77777777" w:rsidTr="0035692C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2CA0C4D4" w14:textId="77777777" w:rsidR="00B0407E" w:rsidRDefault="00B0407E" w:rsidP="0035692C">
            <w:r>
              <w:t>Date:</w:t>
            </w:r>
          </w:p>
        </w:tc>
        <w:tc>
          <w:tcPr>
            <w:tcW w:w="567" w:type="dxa"/>
          </w:tcPr>
          <w:p w14:paraId="2EABC9DD" w14:textId="77777777" w:rsidR="00B0407E" w:rsidRDefault="00B0407E" w:rsidP="0035692C"/>
        </w:tc>
        <w:tc>
          <w:tcPr>
            <w:tcW w:w="3969" w:type="dxa"/>
            <w:tcBorders>
              <w:top w:val="single" w:sz="4" w:space="0" w:color="auto"/>
            </w:tcBorders>
          </w:tcPr>
          <w:p w14:paraId="0F6BFCC1" w14:textId="77777777" w:rsidR="00B0407E" w:rsidRDefault="00B0407E" w:rsidP="0035692C">
            <w:r>
              <w:t>Date:</w:t>
            </w:r>
          </w:p>
        </w:tc>
      </w:tr>
    </w:tbl>
    <w:p w14:paraId="7EFED98B" w14:textId="77777777" w:rsidR="00B0407E" w:rsidRDefault="00B0407E" w:rsidP="00B0407E"/>
    <w:sectPr w:rsidR="00B0407E" w:rsidSect="00A74620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701" w:right="851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81028" w14:textId="77777777" w:rsidR="00C118B4" w:rsidRDefault="00C118B4" w:rsidP="00513673">
      <w:pPr>
        <w:spacing w:before="0" w:after="0"/>
      </w:pPr>
      <w:r>
        <w:separator/>
      </w:r>
    </w:p>
  </w:endnote>
  <w:endnote w:type="continuationSeparator" w:id="0">
    <w:p w14:paraId="69178940" w14:textId="77777777" w:rsidR="00C118B4" w:rsidRDefault="00C118B4" w:rsidP="005136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68086" w14:textId="35384517" w:rsidR="00D50143" w:rsidRDefault="00D5014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ABF58D9" wp14:editId="5CA4CFFD">
              <wp:simplePos x="0" y="0"/>
              <wp:positionH relativeFrom="page">
                <wp:align>center</wp:align>
              </wp:positionH>
              <wp:positionV relativeFrom="bottomMargin">
                <wp:posOffset>215900</wp:posOffset>
              </wp:positionV>
              <wp:extent cx="6609600" cy="374400"/>
              <wp:effectExtent l="0" t="0" r="1270" b="6985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9600" cy="374400"/>
                        <a:chOff x="0" y="0"/>
                        <a:chExt cx="6611559" cy="375285"/>
                      </a:xfrm>
                    </wpg:grpSpPr>
                    <wps:wsp>
                      <wps:cNvPr id="3" name="Rectangle 42"/>
                      <wps:cNvSpPr>
                        <a:spLocks/>
                      </wps:cNvSpPr>
                      <wps:spPr bwMode="auto">
                        <a:xfrm>
                          <a:off x="0" y="0"/>
                          <a:ext cx="5062733" cy="375285"/>
                        </a:xfrm>
                        <a:prstGeom prst="rect">
                          <a:avLst/>
                        </a:prstGeom>
                        <a:solidFill>
                          <a:srgbClr val="006FB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3" name="Group 5"/>
                      <wpg:cNvGrpSpPr>
                        <a:grpSpLocks/>
                      </wpg:cNvGrpSpPr>
                      <wpg:grpSpPr bwMode="auto">
                        <a:xfrm>
                          <a:off x="5062538" y="0"/>
                          <a:ext cx="1549021" cy="374821"/>
                          <a:chOff x="8548" y="15760"/>
                          <a:chExt cx="2638" cy="660"/>
                        </a:xfrm>
                      </wpg:grpSpPr>
                      <wps:wsp>
                        <wps:cNvPr id="14" name="Rectangle 13"/>
                        <wps:cNvSpPr>
                          <a:spLocks/>
                        </wps:cNvSpPr>
                        <wps:spPr bwMode="auto">
                          <a:xfrm>
                            <a:off x="8547" y="15759"/>
                            <a:ext cx="660" cy="660"/>
                          </a:xfrm>
                          <a:prstGeom prst="rect">
                            <a:avLst/>
                          </a:prstGeom>
                          <a:solidFill>
                            <a:srgbClr val="34BE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2"/>
                        <wps:cNvSpPr>
                          <a:spLocks/>
                        </wps:cNvSpPr>
                        <wps:spPr bwMode="auto">
                          <a:xfrm>
                            <a:off x="9207" y="15759"/>
                            <a:ext cx="660" cy="660"/>
                          </a:xfrm>
                          <a:prstGeom prst="rect">
                            <a:avLst/>
                          </a:prstGeom>
                          <a:solidFill>
                            <a:srgbClr val="006F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1"/>
                        <wps:cNvSpPr>
                          <a:spLocks/>
                        </wps:cNvSpPr>
                        <wps:spPr bwMode="auto">
                          <a:xfrm>
                            <a:off x="9866" y="15759"/>
                            <a:ext cx="660" cy="660"/>
                          </a:xfrm>
                          <a:prstGeom prst="rect">
                            <a:avLst/>
                          </a:prstGeom>
                          <a:solidFill>
                            <a:srgbClr val="00A2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0"/>
                        <wps:cNvSpPr>
                          <a:spLocks/>
                        </wps:cNvSpPr>
                        <wps:spPr bwMode="auto">
                          <a:xfrm>
                            <a:off x="10526" y="15759"/>
                            <a:ext cx="660" cy="660"/>
                          </a:xfrm>
                          <a:prstGeom prst="rect">
                            <a:avLst/>
                          </a:prstGeom>
                          <a:solidFill>
                            <a:srgbClr val="002D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8" y="15967"/>
                            <a:ext cx="197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8"/>
                          <pic:cNvPicPr>
                            <a:picLocks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0" y="15967"/>
                            <a:ext cx="174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7"/>
                          <pic:cNvPicPr>
                            <a:picLocks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73" y="15967"/>
                            <a:ext cx="24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6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4" y="15967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2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71438" y="61913"/>
                          <a:ext cx="3322955" cy="252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35FCC" w14:textId="77777777" w:rsidR="00D50143" w:rsidRPr="00ED160C" w:rsidRDefault="00D50143" w:rsidP="00D50143">
                            <w:pPr>
                              <w:spacing w:before="0" w:after="0" w:line="259" w:lineRule="auto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w w:val="105"/>
                                <w:sz w:val="16"/>
                                <w:szCs w:val="16"/>
                              </w:rPr>
                              <w:t>Because – you work hard for your money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BF58D9" id="Group 2" o:spid="_x0000_s1028" style="position:absolute;left:0;text-align:left;margin-left:0;margin-top:17pt;width:520.45pt;height:29.5pt;z-index:251663360;mso-position-horizontal:center;mso-position-horizontal-relative:page;mso-position-vertical-relative:bottom-margin-area;mso-width-relative:margin;mso-height-relative:margin" coordsize="66115,3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">
              <v:rect id="Rectangle 42" o:spid="_x0000_s1029" style="position:absolute;width:50627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" fillcolor="#006fb9" stroked="f">
                <v:path arrowok="t"/>
              </v:rect>
              <v:group id="Group 5" o:spid="_x0000_s1030" style="position:absolute;left:50625;width:15490;height:3748" coordorigin="8548,15760" coordsize="2638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rect id="Rectangle 13" o:spid="_x0000_s1031" style="position:absolute;left:8547;top:15759;width:6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" fillcolor="#34bead" stroked="f">
                  <v:path arrowok="t"/>
                </v:rect>
                <v:rect id="Rectangle 12" o:spid="_x0000_s1032" style="position:absolute;left:9207;top:15759;width:6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" fillcolor="#006fb9" stroked="f">
                  <v:path arrowok="t"/>
                </v:rect>
                <v:rect id="Rectangle 11" o:spid="_x0000_s1033" style="position:absolute;left:9866;top:15759;width:6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" fillcolor="#00a2df" stroked="f">
                  <v:path arrowok="t"/>
                </v:rect>
                <v:rect id="Rectangle 10" o:spid="_x0000_s1034" style="position:absolute;left:10526;top:15759;width:6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" fillcolor="#002d5b" stroked="f">
                  <v:path arrowok="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35" type="#_x0000_t75" style="position:absolute;left:8778;top:15967;width:197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">
                  <v:imagedata r:id="rId5" o:title=""/>
                  <v:path arrowok="t"/>
                  <o:lock v:ext="edit" aspectratio="f"/>
                </v:shape>
                <v:shape id="Picture 8" o:spid="_x0000_s1036" type="#_x0000_t75" style="position:absolute;left:9450;top:15967;width:17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">
                  <v:imagedata r:id="rId6" o:title=""/>
                  <v:path arrowok="t"/>
                  <o:lock v:ext="edit" aspectratio="f"/>
                </v:shape>
                <v:shape id="Picture 7" o:spid="_x0000_s1037" type="#_x0000_t75" style="position:absolute;left:10073;top:15967;width:245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">
                  <v:imagedata r:id="rId7" o:title=""/>
                  <v:path arrowok="t"/>
                  <o:lock v:ext="edit" aspectratio="f"/>
                </v:shape>
                <v:shape id="Picture 6" o:spid="_x0000_s1038" type="#_x0000_t75" style="position:absolute;left:10734;top:15967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">
                  <v:imagedata r:id="rId8" o:title=""/>
                  <v:path arrowok="t"/>
                  <o:lock v:ext="edit" aspectratio="f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9" type="#_x0000_t202" style="position:absolute;left:714;top:619;width:33229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" filled="f" stroked="f">
                <v:textbox>
                  <w:txbxContent>
                    <w:p w14:paraId="38435FCC" w14:textId="77777777" w:rsidR="00D50143" w:rsidRPr="00ED160C" w:rsidRDefault="00D50143" w:rsidP="00D50143">
                      <w:pPr>
                        <w:spacing w:before="0" w:after="0" w:line="259" w:lineRule="auto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w w:val="105"/>
                          <w:sz w:val="16"/>
                          <w:szCs w:val="16"/>
                        </w:rPr>
                        <w:t>Because – you work hard for your money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31D7" w14:textId="111A1226" w:rsidR="00BD5E17" w:rsidRDefault="00BD5E1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036F26E" wp14:editId="4160C12F">
              <wp:simplePos x="0" y="0"/>
              <wp:positionH relativeFrom="page">
                <wp:align>center</wp:align>
              </wp:positionH>
              <wp:positionV relativeFrom="bottomMargin">
                <wp:posOffset>215900</wp:posOffset>
              </wp:positionV>
              <wp:extent cx="6609600" cy="374400"/>
              <wp:effectExtent l="0" t="0" r="1270" b="6985"/>
              <wp:wrapNone/>
              <wp:docPr id="75" name="Group 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9600" cy="374400"/>
                        <a:chOff x="0" y="0"/>
                        <a:chExt cx="6611559" cy="375285"/>
                      </a:xfrm>
                    </wpg:grpSpPr>
                    <wps:wsp>
                      <wps:cNvPr id="17" name="Rectangle 42"/>
                      <wps:cNvSpPr>
                        <a:spLocks/>
                      </wps:cNvSpPr>
                      <wps:spPr bwMode="auto">
                        <a:xfrm>
                          <a:off x="0" y="0"/>
                          <a:ext cx="5062733" cy="375285"/>
                        </a:xfrm>
                        <a:prstGeom prst="rect">
                          <a:avLst/>
                        </a:prstGeom>
                        <a:solidFill>
                          <a:srgbClr val="006FB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" name="Group 5"/>
                      <wpg:cNvGrpSpPr>
                        <a:grpSpLocks/>
                      </wpg:cNvGrpSpPr>
                      <wpg:grpSpPr bwMode="auto">
                        <a:xfrm>
                          <a:off x="5062538" y="0"/>
                          <a:ext cx="1549021" cy="374821"/>
                          <a:chOff x="8548" y="15760"/>
                          <a:chExt cx="2638" cy="660"/>
                        </a:xfrm>
                      </wpg:grpSpPr>
                      <wps:wsp>
                        <wps:cNvPr id="5" name="Rectangle 13"/>
                        <wps:cNvSpPr>
                          <a:spLocks/>
                        </wps:cNvSpPr>
                        <wps:spPr bwMode="auto">
                          <a:xfrm>
                            <a:off x="8547" y="15759"/>
                            <a:ext cx="660" cy="660"/>
                          </a:xfrm>
                          <a:prstGeom prst="rect">
                            <a:avLst/>
                          </a:prstGeom>
                          <a:solidFill>
                            <a:srgbClr val="34BE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2"/>
                        <wps:cNvSpPr>
                          <a:spLocks/>
                        </wps:cNvSpPr>
                        <wps:spPr bwMode="auto">
                          <a:xfrm>
                            <a:off x="9207" y="15759"/>
                            <a:ext cx="660" cy="660"/>
                          </a:xfrm>
                          <a:prstGeom prst="rect">
                            <a:avLst/>
                          </a:prstGeom>
                          <a:solidFill>
                            <a:srgbClr val="006F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1"/>
                        <wps:cNvSpPr>
                          <a:spLocks/>
                        </wps:cNvSpPr>
                        <wps:spPr bwMode="auto">
                          <a:xfrm>
                            <a:off x="9866" y="15759"/>
                            <a:ext cx="660" cy="660"/>
                          </a:xfrm>
                          <a:prstGeom prst="rect">
                            <a:avLst/>
                          </a:prstGeom>
                          <a:solidFill>
                            <a:srgbClr val="00A2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"/>
                        <wps:cNvSpPr>
                          <a:spLocks/>
                        </wps:cNvSpPr>
                        <wps:spPr bwMode="auto">
                          <a:xfrm>
                            <a:off x="10526" y="15759"/>
                            <a:ext cx="660" cy="660"/>
                          </a:xfrm>
                          <a:prstGeom prst="rect">
                            <a:avLst/>
                          </a:prstGeom>
                          <a:solidFill>
                            <a:srgbClr val="002D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8" y="15967"/>
                            <a:ext cx="197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0" y="15967"/>
                            <a:ext cx="174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7"/>
                          <pic:cNvPicPr>
                            <a:picLocks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73" y="15967"/>
                            <a:ext cx="24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4" y="15967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71438" y="61913"/>
                          <a:ext cx="3322955" cy="252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5759A" w14:textId="77777777" w:rsidR="00BD5E17" w:rsidRPr="00ED160C" w:rsidRDefault="00BD5E17" w:rsidP="00BD5E17">
                            <w:pPr>
                              <w:spacing w:before="0" w:after="0" w:line="259" w:lineRule="auto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w w:val="105"/>
                                <w:sz w:val="16"/>
                                <w:szCs w:val="16"/>
                              </w:rPr>
                              <w:t>Because – you work hard for your money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36F26E" id="Group 75" o:spid="_x0000_s1041" style="position:absolute;left:0;text-align:left;margin-left:0;margin-top:17pt;width:520.45pt;height:29.5pt;z-index:251661312;mso-position-horizontal:center;mso-position-horizontal-relative:page;mso-position-vertical-relative:bottom-margin-area;mso-width-relative:margin;mso-height-relative:margin" coordsize="66115,3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">
              <v:rect id="Rectangle 42" o:spid="_x0000_s1042" style="position:absolute;width:50627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" fillcolor="#006fb9" stroked="f">
                <v:path arrowok="t"/>
              </v:rect>
              <v:group id="Group 5" o:spid="_x0000_s1043" style="position:absolute;left:50625;width:15490;height:3748" coordorigin="8548,15760" coordsize="2638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rect id="Rectangle 13" o:spid="_x0000_s1044" style="position:absolute;left:8547;top:15759;width:6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" fillcolor="#34bead" stroked="f">
                  <v:path arrowok="t"/>
                </v:rect>
                <v:rect id="Rectangle 12" o:spid="_x0000_s1045" style="position:absolute;left:9207;top:15759;width:6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" fillcolor="#006fb9" stroked="f">
                  <v:path arrowok="t"/>
                </v:rect>
                <v:rect id="Rectangle 11" o:spid="_x0000_s1046" style="position:absolute;left:9866;top:15759;width:6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" fillcolor="#00a2df" stroked="f">
                  <v:path arrowok="t"/>
                </v:rect>
                <v:rect id="Rectangle 10" o:spid="_x0000_s1047" style="position:absolute;left:10526;top:15759;width:66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" fillcolor="#002d5b" stroked="f">
                  <v:path arrowok="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48" type="#_x0000_t75" style="position:absolute;left:8778;top:15967;width:197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">
                  <v:imagedata r:id="rId5" o:title=""/>
                  <v:path arrowok="t"/>
                  <o:lock v:ext="edit" aspectratio="f"/>
                </v:shape>
                <v:shape id="Picture 8" o:spid="_x0000_s1049" type="#_x0000_t75" style="position:absolute;left:9450;top:15967;width:17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">
                  <v:imagedata r:id="rId6" o:title=""/>
                  <v:path arrowok="t"/>
                  <o:lock v:ext="edit" aspectratio="f"/>
                </v:shape>
                <v:shape id="Picture 7" o:spid="_x0000_s1050" type="#_x0000_t75" style="position:absolute;left:10073;top:15967;width:245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">
                  <v:imagedata r:id="rId7" o:title=""/>
                  <v:path arrowok="t"/>
                  <o:lock v:ext="edit" aspectratio="f"/>
                </v:shape>
                <v:shape id="Picture 6" o:spid="_x0000_s1051" type="#_x0000_t75" style="position:absolute;left:10734;top:15967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">
                  <v:imagedata r:id="rId8" o:title=""/>
                  <v:path arrowok="t"/>
                  <o:lock v:ext="edit" aspectratio="f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2" type="#_x0000_t202" style="position:absolute;left:714;top:619;width:33229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" filled="f" stroked="f">
                <v:textbox>
                  <w:txbxContent>
                    <w:p w14:paraId="0B55759A" w14:textId="77777777" w:rsidR="00BD5E17" w:rsidRPr="00ED160C" w:rsidRDefault="00BD5E17" w:rsidP="00BD5E17">
                      <w:pPr>
                        <w:spacing w:before="0" w:after="0" w:line="259" w:lineRule="auto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w w:val="105"/>
                          <w:sz w:val="16"/>
                          <w:szCs w:val="16"/>
                        </w:rPr>
                        <w:t>Because – you work hard for your money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D6516" w14:textId="77777777" w:rsidR="00C118B4" w:rsidRDefault="00C118B4" w:rsidP="00513673">
      <w:pPr>
        <w:spacing w:before="0" w:after="0"/>
      </w:pPr>
      <w:r>
        <w:separator/>
      </w:r>
    </w:p>
  </w:footnote>
  <w:footnote w:type="continuationSeparator" w:id="0">
    <w:p w14:paraId="3FA955CE" w14:textId="77777777" w:rsidR="00C118B4" w:rsidRDefault="00C118B4" w:rsidP="0051367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9477" w14:textId="312C5124" w:rsidR="003D3FA5" w:rsidRDefault="003D3FA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C31901F" wp14:editId="27816CF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105525" cy="538480"/>
              <wp:effectExtent l="0" t="0" r="9525" b="13970"/>
              <wp:wrapNone/>
              <wp:docPr id="678867106" name="Text Box 14" descr="Confidentiality Notice: This content is confidential. If you are not the intended recipient, please notify the sender and delete. Unauthorized use or distribution is prohibited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05525" cy="538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8DF3F7" w14:textId="70D518A7" w:rsidR="003D3FA5" w:rsidRPr="003D3FA5" w:rsidRDefault="003D3FA5" w:rsidP="003D3FA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3FA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Confidentiality Notice: This content is confidential. If you are not the intended recipient, please notify the sender and delete. Unauthorized use or distribution is prohibited.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1901F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alt="Confidentiality Notice: This content is confidential. If you are not the intended recipient, please notify the sender and delete. Unauthorized use or distribution is prohibited." style="position:absolute;left:0;text-align:left;margin-left:0;margin-top:0;width:480.75pt;height:42.4pt;z-index:25166540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508DF3F7" w14:textId="70D518A7" w:rsidR="003D3FA5" w:rsidRPr="003D3FA5" w:rsidRDefault="003D3FA5" w:rsidP="003D3FA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D3FA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Confidentiality Notice: This content is confidential. If you are not the intended recipient, please notify the sender and delete. Unauthorized use or distribution is prohibited.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99F50" w14:textId="09A3F97D" w:rsidR="00F50738" w:rsidRPr="00D17831" w:rsidRDefault="003D3FA5" w:rsidP="001661D2">
    <w:pPr>
      <w:pStyle w:val="Header"/>
    </w:pPr>
    <w:r>
      <w:rPr>
        <w:noProof/>
        <w:lang w:eastAsia="en-NZ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72A6EA7A" wp14:editId="2E7366A9">
              <wp:simplePos x="915035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6105525" cy="538480"/>
              <wp:effectExtent l="0" t="0" r="9525" b="13970"/>
              <wp:wrapNone/>
              <wp:docPr id="866482663" name="Text Box 15" descr="Confidentiality Notice: This content is confidential. If you are not the intended recipient, please notify the sender and delete. Unauthorized use or distribution is prohibited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05525" cy="538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D3589F" w14:textId="39FB8C6D" w:rsidR="003D3FA5" w:rsidRPr="003D3FA5" w:rsidRDefault="003D3FA5" w:rsidP="003D3FA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3FA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Confidentiality Notice: This content is confidential. If you are not the intended recipient, please notify the sender and delete. Unauthorized use or distribution is prohibited.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A6EA7A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alt="Confidentiality Notice: This content is confidential. If you are not the intended recipient, please notify the sender and delete. Unauthorized use or distribution is prohibited." style="position:absolute;left:0;text-align:left;margin-left:0;margin-top:0;width:480.75pt;height:42.4pt;z-index:25166643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0FD3589F" w14:textId="39FB8C6D" w:rsidR="003D3FA5" w:rsidRPr="003D3FA5" w:rsidRDefault="003D3FA5" w:rsidP="003D3FA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D3FA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Confidentiality Notice: This content is confidential. If you are not the intended recipient, please notify the sender and delete. Unauthorized use or distribution is prohibited.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661D2">
      <w:rPr>
        <w:noProof/>
        <w:lang w:eastAsia="en-NZ"/>
      </w:rPr>
      <w:drawing>
        <wp:anchor distT="0" distB="0" distL="114300" distR="114300" simplePos="0" relativeHeight="251658239" behindDoc="0" locked="0" layoutInCell="1" allowOverlap="1" wp14:anchorId="3CE000A3" wp14:editId="5E7F9C0E">
          <wp:simplePos x="0" y="0"/>
          <wp:positionH relativeFrom="page">
            <wp:posOffset>5004435</wp:posOffset>
          </wp:positionH>
          <wp:positionV relativeFrom="topMargin">
            <wp:posOffset>431800</wp:posOffset>
          </wp:positionV>
          <wp:extent cx="2055600" cy="586800"/>
          <wp:effectExtent l="0" t="0" r="1905" b="3810"/>
          <wp:wrapNone/>
          <wp:docPr id="390745738" name="Picture 3907457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CC_Logo_PMS 214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600" cy="58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305A0" w14:textId="140D09DD" w:rsidR="00D17831" w:rsidRDefault="003D3FA5" w:rsidP="00F453DC">
    <w:pPr>
      <w:pStyle w:val="Header"/>
      <w:spacing w:before="0"/>
      <w:jc w:val="right"/>
      <w:rPr>
        <w:rStyle w:val="PageNumber"/>
        <w:rFonts w:eastAsiaTheme="majorEastAsia"/>
        <w:b/>
      </w:rPr>
    </w:pPr>
    <w:r>
      <w:rPr>
        <w:noProof/>
        <w:lang w:eastAsia="en-NZ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34027EB" wp14:editId="4C531861">
              <wp:simplePos x="914400" y="448574"/>
              <wp:positionH relativeFrom="page">
                <wp:align>left</wp:align>
              </wp:positionH>
              <wp:positionV relativeFrom="page">
                <wp:align>top</wp:align>
              </wp:positionV>
              <wp:extent cx="6105525" cy="538480"/>
              <wp:effectExtent l="0" t="0" r="9525" b="13970"/>
              <wp:wrapNone/>
              <wp:docPr id="62710498" name="Text Box 13" descr="Confidentiality Notice: This content is confidential. If you are not the intended recipient, please notify the sender and delete. Unauthorized use or distribution is prohibited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05525" cy="538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32C3D7" w14:textId="50900079" w:rsidR="003D3FA5" w:rsidRPr="003D3FA5" w:rsidRDefault="003D3FA5" w:rsidP="003D3FA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3FA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Confidentiality Notice: This content is confidential. If you are not the intended recipient, please notify the sender and delete. Unauthorized use or distribution is prohibited.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4027E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40" type="#_x0000_t202" alt="Confidentiality Notice: This content is confidential. If you are not the intended recipient, please notify the sender and delete. Unauthorized use or distribution is prohibited." style="position:absolute;left:0;text-align:left;margin-left:0;margin-top:0;width:480.75pt;height:42.4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6232C3D7" w14:textId="50900079" w:rsidR="003D3FA5" w:rsidRPr="003D3FA5" w:rsidRDefault="003D3FA5" w:rsidP="003D3FA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D3FA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Confidentiality Notice: This content is confidential. If you are not the intended recipient, please notify the sender and delete. Unauthorized use or distribution is prohibited.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D5E17">
      <w:rPr>
        <w:noProof/>
        <w:lang w:eastAsia="en-NZ"/>
      </w:rPr>
      <w:drawing>
        <wp:anchor distT="0" distB="0" distL="114300" distR="114300" simplePos="0" relativeHeight="251659264" behindDoc="0" locked="0" layoutInCell="1" allowOverlap="1" wp14:anchorId="7B21EE7F" wp14:editId="351B0116">
          <wp:simplePos x="0" y="0"/>
          <wp:positionH relativeFrom="page">
            <wp:posOffset>5004435</wp:posOffset>
          </wp:positionH>
          <wp:positionV relativeFrom="topMargin">
            <wp:posOffset>431800</wp:posOffset>
          </wp:positionV>
          <wp:extent cx="2055600" cy="586800"/>
          <wp:effectExtent l="0" t="0" r="1905" b="3810"/>
          <wp:wrapNone/>
          <wp:docPr id="1683370618" name="Picture 16833706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CC_Logo_PMS 214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600" cy="58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8B9F20" w14:textId="77777777" w:rsidR="00D17831" w:rsidRDefault="00D17831" w:rsidP="00B0407E">
    <w:pPr>
      <w:pStyle w:val="Header"/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BBA0A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709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A3E19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32D9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F656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0018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C8B7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F21D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F41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7466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A26744"/>
    <w:multiLevelType w:val="hybridMultilevel"/>
    <w:tmpl w:val="D9A06F9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07274"/>
    <w:multiLevelType w:val="hybridMultilevel"/>
    <w:tmpl w:val="6AD04AEA"/>
    <w:lvl w:ilvl="0" w:tplc="A754D64A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EE4443"/>
    <w:multiLevelType w:val="hybridMultilevel"/>
    <w:tmpl w:val="57C49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F29BF"/>
    <w:multiLevelType w:val="hybridMultilevel"/>
    <w:tmpl w:val="53D0A79C"/>
    <w:lvl w:ilvl="0" w:tplc="040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D8D66D4"/>
    <w:multiLevelType w:val="hybridMultilevel"/>
    <w:tmpl w:val="5052BEB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C8A4392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1509417">
    <w:abstractNumId w:val="9"/>
  </w:num>
  <w:num w:numId="2" w16cid:durableId="1149203287">
    <w:abstractNumId w:val="7"/>
  </w:num>
  <w:num w:numId="3" w16cid:durableId="726221610">
    <w:abstractNumId w:val="6"/>
  </w:num>
  <w:num w:numId="4" w16cid:durableId="267661381">
    <w:abstractNumId w:val="5"/>
  </w:num>
  <w:num w:numId="5" w16cid:durableId="1643970674">
    <w:abstractNumId w:val="4"/>
  </w:num>
  <w:num w:numId="6" w16cid:durableId="1623490403">
    <w:abstractNumId w:val="8"/>
  </w:num>
  <w:num w:numId="7" w16cid:durableId="2053380682">
    <w:abstractNumId w:val="3"/>
  </w:num>
  <w:num w:numId="8" w16cid:durableId="1825470153">
    <w:abstractNumId w:val="2"/>
  </w:num>
  <w:num w:numId="9" w16cid:durableId="266156364">
    <w:abstractNumId w:val="1"/>
  </w:num>
  <w:num w:numId="10" w16cid:durableId="997536171">
    <w:abstractNumId w:val="0"/>
  </w:num>
  <w:num w:numId="11" w16cid:durableId="1821921032">
    <w:abstractNumId w:val="14"/>
  </w:num>
  <w:num w:numId="12" w16cid:durableId="1678002028">
    <w:abstractNumId w:val="10"/>
  </w:num>
  <w:num w:numId="13" w16cid:durableId="1076366673">
    <w:abstractNumId w:val="11"/>
  </w:num>
  <w:num w:numId="14" w16cid:durableId="278143710">
    <w:abstractNumId w:val="9"/>
  </w:num>
  <w:num w:numId="15" w16cid:durableId="821313994">
    <w:abstractNumId w:val="9"/>
  </w:num>
  <w:num w:numId="16" w16cid:durableId="707682603">
    <w:abstractNumId w:val="9"/>
  </w:num>
  <w:num w:numId="17" w16cid:durableId="1905606795">
    <w:abstractNumId w:val="9"/>
  </w:num>
  <w:num w:numId="18" w16cid:durableId="554395991">
    <w:abstractNumId w:val="13"/>
  </w:num>
  <w:num w:numId="19" w16cid:durableId="52966719">
    <w:abstractNumId w:val="14"/>
  </w:num>
  <w:num w:numId="20" w16cid:durableId="19303119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s7CwtDQ3MjA3NDRR0lEKTi0uzszPAykwrAUAOO7sjiwAAAA="/>
  </w:docVars>
  <w:rsids>
    <w:rsidRoot w:val="00342B92"/>
    <w:rsid w:val="000152A4"/>
    <w:rsid w:val="00056054"/>
    <w:rsid w:val="000726F2"/>
    <w:rsid w:val="000967C3"/>
    <w:rsid w:val="000968AF"/>
    <w:rsid w:val="000B4707"/>
    <w:rsid w:val="000B7379"/>
    <w:rsid w:val="001333C0"/>
    <w:rsid w:val="00134F5D"/>
    <w:rsid w:val="00141633"/>
    <w:rsid w:val="00143D40"/>
    <w:rsid w:val="001639FA"/>
    <w:rsid w:val="001661D2"/>
    <w:rsid w:val="001A7616"/>
    <w:rsid w:val="001D3402"/>
    <w:rsid w:val="001E763C"/>
    <w:rsid w:val="001F71B3"/>
    <w:rsid w:val="00206DDD"/>
    <w:rsid w:val="00212CF6"/>
    <w:rsid w:val="00222A61"/>
    <w:rsid w:val="00235365"/>
    <w:rsid w:val="00236B13"/>
    <w:rsid w:val="00246FF7"/>
    <w:rsid w:val="002A65BD"/>
    <w:rsid w:val="002A772F"/>
    <w:rsid w:val="002C48F3"/>
    <w:rsid w:val="002D2748"/>
    <w:rsid w:val="002E49E0"/>
    <w:rsid w:val="00322CCB"/>
    <w:rsid w:val="00327052"/>
    <w:rsid w:val="00333507"/>
    <w:rsid w:val="00342B92"/>
    <w:rsid w:val="003443D5"/>
    <w:rsid w:val="00352741"/>
    <w:rsid w:val="003A350E"/>
    <w:rsid w:val="003C4741"/>
    <w:rsid w:val="003C490B"/>
    <w:rsid w:val="003D1E82"/>
    <w:rsid w:val="003D3FA5"/>
    <w:rsid w:val="004522A6"/>
    <w:rsid w:val="00491C63"/>
    <w:rsid w:val="004A2198"/>
    <w:rsid w:val="004A287D"/>
    <w:rsid w:val="004B391A"/>
    <w:rsid w:val="004E0055"/>
    <w:rsid w:val="004E2BB6"/>
    <w:rsid w:val="00513673"/>
    <w:rsid w:val="00517466"/>
    <w:rsid w:val="00520556"/>
    <w:rsid w:val="005233B2"/>
    <w:rsid w:val="00527FB1"/>
    <w:rsid w:val="00563341"/>
    <w:rsid w:val="00593808"/>
    <w:rsid w:val="0059418D"/>
    <w:rsid w:val="005A603A"/>
    <w:rsid w:val="005B4CDE"/>
    <w:rsid w:val="005F73A6"/>
    <w:rsid w:val="00614929"/>
    <w:rsid w:val="00662654"/>
    <w:rsid w:val="00691239"/>
    <w:rsid w:val="006A38B0"/>
    <w:rsid w:val="006B48D2"/>
    <w:rsid w:val="006C141E"/>
    <w:rsid w:val="006D1315"/>
    <w:rsid w:val="006D1B3F"/>
    <w:rsid w:val="006E6447"/>
    <w:rsid w:val="006F1738"/>
    <w:rsid w:val="006F3655"/>
    <w:rsid w:val="006F51E6"/>
    <w:rsid w:val="006F7B0F"/>
    <w:rsid w:val="00726B6F"/>
    <w:rsid w:val="00743096"/>
    <w:rsid w:val="00786982"/>
    <w:rsid w:val="007903C0"/>
    <w:rsid w:val="007A1B7C"/>
    <w:rsid w:val="007C10DA"/>
    <w:rsid w:val="007F39FA"/>
    <w:rsid w:val="00827E14"/>
    <w:rsid w:val="00836471"/>
    <w:rsid w:val="0084329A"/>
    <w:rsid w:val="0084356B"/>
    <w:rsid w:val="0084708C"/>
    <w:rsid w:val="00850D32"/>
    <w:rsid w:val="00852773"/>
    <w:rsid w:val="00852F85"/>
    <w:rsid w:val="00881C56"/>
    <w:rsid w:val="008864D3"/>
    <w:rsid w:val="008A2F6C"/>
    <w:rsid w:val="008D0DDB"/>
    <w:rsid w:val="008D1D13"/>
    <w:rsid w:val="008D7CE8"/>
    <w:rsid w:val="008E1DFC"/>
    <w:rsid w:val="008E489C"/>
    <w:rsid w:val="00920569"/>
    <w:rsid w:val="00924C46"/>
    <w:rsid w:val="00924F7B"/>
    <w:rsid w:val="00926215"/>
    <w:rsid w:val="0093535C"/>
    <w:rsid w:val="00947FCD"/>
    <w:rsid w:val="009670DD"/>
    <w:rsid w:val="00982122"/>
    <w:rsid w:val="009C11C8"/>
    <w:rsid w:val="009E6B88"/>
    <w:rsid w:val="00A02353"/>
    <w:rsid w:val="00A1198E"/>
    <w:rsid w:val="00A419CE"/>
    <w:rsid w:val="00A44C4F"/>
    <w:rsid w:val="00A47C3A"/>
    <w:rsid w:val="00A520EA"/>
    <w:rsid w:val="00A62DAE"/>
    <w:rsid w:val="00A74620"/>
    <w:rsid w:val="00A764EC"/>
    <w:rsid w:val="00A91B57"/>
    <w:rsid w:val="00A97388"/>
    <w:rsid w:val="00AD7267"/>
    <w:rsid w:val="00AF5B3B"/>
    <w:rsid w:val="00B0407E"/>
    <w:rsid w:val="00B11EA6"/>
    <w:rsid w:val="00B137C9"/>
    <w:rsid w:val="00B13F07"/>
    <w:rsid w:val="00B3066F"/>
    <w:rsid w:val="00B57B55"/>
    <w:rsid w:val="00B85D5C"/>
    <w:rsid w:val="00B91E46"/>
    <w:rsid w:val="00B92EAA"/>
    <w:rsid w:val="00BA29F3"/>
    <w:rsid w:val="00BA479F"/>
    <w:rsid w:val="00BB25FF"/>
    <w:rsid w:val="00BD5E17"/>
    <w:rsid w:val="00BE52E8"/>
    <w:rsid w:val="00C118B4"/>
    <w:rsid w:val="00C25BC4"/>
    <w:rsid w:val="00C47638"/>
    <w:rsid w:val="00C50502"/>
    <w:rsid w:val="00C55E11"/>
    <w:rsid w:val="00C96409"/>
    <w:rsid w:val="00CA1B7E"/>
    <w:rsid w:val="00CB22F1"/>
    <w:rsid w:val="00CC4CF5"/>
    <w:rsid w:val="00CF1CE7"/>
    <w:rsid w:val="00D018B2"/>
    <w:rsid w:val="00D17831"/>
    <w:rsid w:val="00D200FC"/>
    <w:rsid w:val="00D24D67"/>
    <w:rsid w:val="00D36504"/>
    <w:rsid w:val="00D477AC"/>
    <w:rsid w:val="00D50143"/>
    <w:rsid w:val="00D7265A"/>
    <w:rsid w:val="00D8349E"/>
    <w:rsid w:val="00D90BED"/>
    <w:rsid w:val="00D93910"/>
    <w:rsid w:val="00E05B10"/>
    <w:rsid w:val="00E12467"/>
    <w:rsid w:val="00E1712F"/>
    <w:rsid w:val="00E172F8"/>
    <w:rsid w:val="00E353DE"/>
    <w:rsid w:val="00E65EAE"/>
    <w:rsid w:val="00E66E75"/>
    <w:rsid w:val="00E737D3"/>
    <w:rsid w:val="00E772D1"/>
    <w:rsid w:val="00E835A5"/>
    <w:rsid w:val="00E83A3C"/>
    <w:rsid w:val="00E93946"/>
    <w:rsid w:val="00EC34CC"/>
    <w:rsid w:val="00EE603E"/>
    <w:rsid w:val="00F4415D"/>
    <w:rsid w:val="00F453DC"/>
    <w:rsid w:val="00F50738"/>
    <w:rsid w:val="00F5440E"/>
    <w:rsid w:val="00FD02C7"/>
    <w:rsid w:val="00FD6CD2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20269"/>
  <w15:chartTrackingRefBased/>
  <w15:docId w15:val="{A515AB7B-80FF-4B1E-82F2-366B5A1DF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E17"/>
    <w:pPr>
      <w:spacing w:before="60" w:after="60" w:line="240" w:lineRule="auto"/>
      <w:jc w:val="both"/>
    </w:pPr>
    <w:rPr>
      <w:rFonts w:ascii="Calibri" w:hAnsi="Calibri"/>
      <w:color w:val="002D5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36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143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color w:val="00708E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143"/>
    <w:pPr>
      <w:spacing w:before="120"/>
      <w:jc w:val="left"/>
      <w:outlineLvl w:val="2"/>
    </w:pPr>
    <w:rPr>
      <w:rFonts w:asciiTheme="majorHAnsi" w:hAnsiTheme="majorHAnsi"/>
      <w:b/>
      <w:color w:val="00708E"/>
      <w:sz w:val="26"/>
      <w:szCs w:val="28"/>
    </w:rPr>
  </w:style>
  <w:style w:type="paragraph" w:styleId="Heading4">
    <w:name w:val="heading 4"/>
    <w:basedOn w:val="Normal"/>
    <w:next w:val="Normal"/>
    <w:link w:val="Heading4Char"/>
    <w:unhideWhenUsed/>
    <w:rsid w:val="008D0DDB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20"/>
    </w:rPr>
  </w:style>
  <w:style w:type="paragraph" w:styleId="Heading5">
    <w:name w:val="heading 5"/>
    <w:basedOn w:val="Heading3"/>
    <w:next w:val="Normal"/>
    <w:link w:val="Heading5Char"/>
    <w:uiPriority w:val="9"/>
    <w:unhideWhenUsed/>
    <w:qFormat/>
    <w:rsid w:val="008E489C"/>
    <w:pPr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A479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136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51367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51367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3673"/>
    <w:rPr>
      <w:rFonts w:ascii="Calibri" w:hAnsi="Calibr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136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513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E489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D50143"/>
    <w:rPr>
      <w:rFonts w:asciiTheme="majorHAnsi" w:eastAsiaTheme="majorEastAsia" w:hAnsiTheme="majorHAnsi" w:cstheme="majorBidi"/>
      <w:b/>
      <w:color w:val="00708E"/>
      <w:sz w:val="28"/>
      <w:szCs w:val="26"/>
    </w:rPr>
  </w:style>
  <w:style w:type="paragraph" w:styleId="ListBullet">
    <w:name w:val="List Bullet"/>
    <w:basedOn w:val="Normal"/>
    <w:uiPriority w:val="99"/>
    <w:unhideWhenUsed/>
    <w:rsid w:val="00513673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333507"/>
    <w:pPr>
      <w:ind w:left="720"/>
      <w:contextualSpacing/>
    </w:pPr>
  </w:style>
  <w:style w:type="paragraph" w:styleId="ListBullet2">
    <w:name w:val="List Bullet 2"/>
    <w:basedOn w:val="ListParagraph"/>
    <w:uiPriority w:val="99"/>
    <w:unhideWhenUsed/>
    <w:rsid w:val="005F73A6"/>
    <w:pPr>
      <w:numPr>
        <w:ilvl w:val="1"/>
        <w:numId w:val="11"/>
      </w:numPr>
      <w:tabs>
        <w:tab w:val="num" w:pos="360"/>
      </w:tabs>
      <w:ind w:left="709" w:firstLine="0"/>
    </w:pPr>
  </w:style>
  <w:style w:type="character" w:customStyle="1" w:styleId="Heading4Char">
    <w:name w:val="Heading 4 Char"/>
    <w:basedOn w:val="DefaultParagraphFont"/>
    <w:link w:val="Heading4"/>
    <w:rsid w:val="008D0DD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FC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FCD"/>
    <w:rPr>
      <w:rFonts w:ascii="Segoe UI" w:hAnsi="Segoe UI" w:cs="Segoe UI"/>
      <w:sz w:val="18"/>
      <w:szCs w:val="18"/>
    </w:rPr>
  </w:style>
  <w:style w:type="character" w:styleId="PageNumber">
    <w:name w:val="page number"/>
    <w:basedOn w:val="PlaceholderText"/>
    <w:semiHidden/>
    <w:unhideWhenUsed/>
    <w:rsid w:val="00F50738"/>
    <w:rPr>
      <w:rFonts w:asciiTheme="minorHAnsi" w:eastAsia="Times New Roman" w:hAnsiTheme="minorHAnsi" w:cstheme="minorHAnsi" w:hint="default"/>
      <w:color w:val="7F7F7F" w:themeColor="text1" w:themeTint="80"/>
      <w:sz w:val="18"/>
      <w:szCs w:val="20"/>
      <w:lang w:eastAsia="en-NZ"/>
    </w:rPr>
  </w:style>
  <w:style w:type="character" w:styleId="PlaceholderText">
    <w:name w:val="Placeholder Text"/>
    <w:basedOn w:val="DefaultParagraphFont"/>
    <w:uiPriority w:val="99"/>
    <w:semiHidden/>
    <w:rsid w:val="00F50738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D50143"/>
    <w:rPr>
      <w:rFonts w:asciiTheme="majorHAnsi" w:hAnsiTheme="majorHAnsi"/>
      <w:b/>
      <w:color w:val="00708E"/>
      <w:sz w:val="26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8E489C"/>
    <w:rPr>
      <w:rFonts w:ascii="Calibri" w:hAnsi="Calibri"/>
      <w:b/>
      <w:color w:val="FFFFFF" w:themeColor="background1"/>
    </w:rPr>
  </w:style>
  <w:style w:type="paragraph" w:styleId="NoSpacing">
    <w:name w:val="No Spacing"/>
    <w:uiPriority w:val="1"/>
    <w:qFormat/>
    <w:rsid w:val="008E489C"/>
    <w:pPr>
      <w:spacing w:after="0" w:line="240" w:lineRule="auto"/>
      <w:jc w:val="both"/>
    </w:pPr>
    <w:rPr>
      <w:rFonts w:ascii="Calibri" w:hAnsi="Calibri"/>
    </w:rPr>
  </w:style>
  <w:style w:type="character" w:customStyle="1" w:styleId="Heading6Char">
    <w:name w:val="Heading 6 Char"/>
    <w:basedOn w:val="DefaultParagraphFont"/>
    <w:link w:val="Heading6"/>
    <w:uiPriority w:val="9"/>
    <w:rsid w:val="00BA479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Web">
    <w:name w:val="Normal (Web)"/>
    <w:basedOn w:val="Normal"/>
    <w:uiPriority w:val="99"/>
    <w:unhideWhenUsed/>
    <w:rsid w:val="00E65EA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Emphasis">
    <w:name w:val="Emphasis"/>
    <w:uiPriority w:val="20"/>
    <w:qFormat/>
    <w:rsid w:val="00E65E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olquhoun\AppData\Local\Microsoft\Windows\Temporary%20Internet%20Files\Content.Outlook\K7ZAEQ8Q\ECCC%20Job%20Description%202018%200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ECCC Job Description 2018 06</Template>
  <TotalTime>2</TotalTime>
  <Pages>4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Resolutions Officer Job Description 2024</vt:lpstr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Resolutions Officer Job Description 2024</dc:title>
  <dc:subject/>
  <dc:creator>Steve Colquhoun</dc:creator>
  <cp:keywords/>
  <dc:description/>
  <cp:lastModifiedBy>Simon Montgomerie</cp:lastModifiedBy>
  <cp:revision>2</cp:revision>
  <cp:lastPrinted>2025-07-22T20:26:00Z</cp:lastPrinted>
  <dcterms:created xsi:type="dcterms:W3CDTF">2026-08-11T19:34:00Z</dcterms:created>
  <dcterms:modified xsi:type="dcterms:W3CDTF">2026-08-11T19:34:00Z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3bce2e2,2876b0a2,33a579e7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Confidentiality Notice: This content is confidential. If you are not the intended recipient, please notify the sender and delete. Unauthorized use or distribution is prohibited.</vt:lpwstr>
  </property>
  <property fmtid="{D5CDD505-2E9C-101B-9397-08002B2CF9AE}" pid="5" name="MSIP_Label_6837d026-66b2-43bc-95ff-5da60e12789f_Enabled">
    <vt:lpwstr>true</vt:lpwstr>
  </property>
  <property fmtid="{D5CDD505-2E9C-101B-9397-08002B2CF9AE}" pid="6" name="MSIP_Label_6837d026-66b2-43bc-95ff-5da60e12789f_SetDate">
    <vt:lpwstr>2026-08-11T19:34:25Z</vt:lpwstr>
  </property>
  <property fmtid="{D5CDD505-2E9C-101B-9397-08002B2CF9AE}" pid="7" name="MSIP_Label_6837d026-66b2-43bc-95ff-5da60e12789f_Method">
    <vt:lpwstr>Standard</vt:lpwstr>
  </property>
  <property fmtid="{D5CDD505-2E9C-101B-9397-08002B2CF9AE}" pid="8" name="MSIP_Label_6837d026-66b2-43bc-95ff-5da60e12789f_Name">
    <vt:lpwstr>Confidential</vt:lpwstr>
  </property>
  <property fmtid="{D5CDD505-2E9C-101B-9397-08002B2CF9AE}" pid="9" name="MSIP_Label_6837d026-66b2-43bc-95ff-5da60e12789f_SiteId">
    <vt:lpwstr>4ff5564d-e84c-4023-9a9f-489e06d4ab18</vt:lpwstr>
  </property>
  <property fmtid="{D5CDD505-2E9C-101B-9397-08002B2CF9AE}" pid="10" name="MSIP_Label_6837d026-66b2-43bc-95ff-5da60e12789f_ActionId">
    <vt:lpwstr>2a99f38b-ce86-4b88-a793-fd632ed37723</vt:lpwstr>
  </property>
  <property fmtid="{D5CDD505-2E9C-101B-9397-08002B2CF9AE}" pid="11" name="MSIP_Label_6837d026-66b2-43bc-95ff-5da60e12789f_ContentBits">
    <vt:lpwstr>1</vt:lpwstr>
  </property>
  <property fmtid="{D5CDD505-2E9C-101B-9397-08002B2CF9AE}" pid="12" name="MSIP_Label_6837d026-66b2-43bc-95ff-5da60e12789f_Tag">
    <vt:lpwstr>10, 3, 0, 1</vt:lpwstr>
  </property>
</Properties>
</file>